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B6936" w14:textId="0AEFEDE4" w:rsidR="00F66171" w:rsidRDefault="00950299">
      <w:pPr>
        <w:sectPr w:rsidR="00F66171">
          <w:headerReference w:type="default" r:id="rId7"/>
          <w:headerReference w:type="first" r:id="rId8"/>
          <w:footerReference w:type="first" r:id="rId9"/>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51" behindDoc="0" locked="0" layoutInCell="1" allowOverlap="1" wp14:anchorId="6548097D" wp14:editId="17A0E245">
                <wp:simplePos x="0" y="0"/>
                <wp:positionH relativeFrom="page">
                  <wp:posOffset>365760</wp:posOffset>
                </wp:positionH>
                <wp:positionV relativeFrom="page">
                  <wp:posOffset>3429000</wp:posOffset>
                </wp:positionV>
                <wp:extent cx="3291840" cy="457200"/>
                <wp:effectExtent l="0" t="0" r="0" b="0"/>
                <wp:wrapTight wrapText="bothSides">
                  <wp:wrapPolygon edited="0">
                    <wp:start x="167" y="1200"/>
                    <wp:lineTo x="167" y="19200"/>
                    <wp:lineTo x="21167" y="19200"/>
                    <wp:lineTo x="21167" y="1200"/>
                    <wp:lineTo x="167"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72A03F" w14:textId="77777777" w:rsidR="00A35C51" w:rsidRPr="009F6EE7" w:rsidRDefault="00A35C51" w:rsidP="00180624">
                            <w:pPr>
                              <w:pStyle w:val="Date"/>
                            </w:pPr>
                            <w:r>
                              <w:t xml:space="preserve">Wed </w:t>
                            </w:r>
                            <w:proofErr w:type="gramStart"/>
                            <w:r>
                              <w:t>3</w:t>
                            </w:r>
                            <w:r w:rsidRPr="00D738C5">
                              <w:rPr>
                                <w:vertAlign w:val="superscript"/>
                              </w:rPr>
                              <w:t>rd</w:t>
                            </w:r>
                            <w:r>
                              <w:rPr>
                                <w:vertAlign w:val="superscript"/>
                              </w:rPr>
                              <w:t xml:space="preserve"> </w:t>
                            </w:r>
                            <w:r>
                              <w:t xml:space="preserve"> Thurs</w:t>
                            </w:r>
                            <w:proofErr w:type="gramEnd"/>
                            <w:r>
                              <w:t xml:space="preserve"> 4</w:t>
                            </w:r>
                            <w:r w:rsidRPr="00D738C5">
                              <w:rPr>
                                <w:vertAlign w:val="superscript"/>
                              </w:rPr>
                              <w:t>th</w:t>
                            </w:r>
                            <w:r>
                              <w:t xml:space="preserve"> Fri 5</w:t>
                            </w:r>
                            <w:r w:rsidRPr="00D738C5">
                              <w:rPr>
                                <w:vertAlign w:val="superscript"/>
                              </w:rPr>
                              <w:t>th</w:t>
                            </w:r>
                            <w:r>
                              <w:t xml:space="preserve"> April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28.8pt;margin-top:270pt;width:259.2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" filled="f" stroked="f">
                <v:textbox inset=",7.2pt,,7.2pt">
                  <w:txbxContent>
                    <w:p w14:paraId="4A72A03F" w14:textId="77777777" w:rsidR="00A35C51" w:rsidRPr="009F6EE7" w:rsidRDefault="00A35C51" w:rsidP="00180624">
                      <w:pPr>
                        <w:pStyle w:val="Date"/>
                      </w:pPr>
                      <w:r>
                        <w:t xml:space="preserve">Wed </w:t>
                      </w:r>
                      <w:proofErr w:type="gramStart"/>
                      <w:r>
                        <w:t>3</w:t>
                      </w:r>
                      <w:r w:rsidRPr="00D738C5">
                        <w:rPr>
                          <w:vertAlign w:val="superscript"/>
                        </w:rPr>
                        <w:t>rd</w:t>
                      </w:r>
                      <w:r>
                        <w:rPr>
                          <w:vertAlign w:val="superscript"/>
                        </w:rPr>
                        <w:t xml:space="preserve"> </w:t>
                      </w:r>
                      <w:r>
                        <w:t xml:space="preserve"> Thurs</w:t>
                      </w:r>
                      <w:proofErr w:type="gramEnd"/>
                      <w:r>
                        <w:t xml:space="preserve"> 4</w:t>
                      </w:r>
                      <w:r w:rsidRPr="00D738C5">
                        <w:rPr>
                          <w:vertAlign w:val="superscript"/>
                        </w:rPr>
                        <w:t>th</w:t>
                      </w:r>
                      <w:r>
                        <w:t xml:space="preserve"> Fri 5</w:t>
                      </w:r>
                      <w:r w:rsidRPr="00D738C5">
                        <w:rPr>
                          <w:vertAlign w:val="superscript"/>
                        </w:rPr>
                        <w:t>th</w:t>
                      </w:r>
                      <w:r>
                        <w:t xml:space="preserve"> April </w:t>
                      </w:r>
                    </w:p>
                  </w:txbxContent>
                </v:textbox>
                <w10:wrap type="tight" anchorx="page" anchory="page"/>
              </v:shape>
            </w:pict>
          </mc:Fallback>
        </mc:AlternateContent>
      </w:r>
      <w:r w:rsidR="00DA5424">
        <w:rPr>
          <w:noProof/>
        </w:rPr>
        <w:drawing>
          <wp:anchor distT="0" distB="0" distL="118745" distR="118745" simplePos="0" relativeHeight="251658260" behindDoc="0" locked="0" layoutInCell="1" allowOverlap="1" wp14:anchorId="1215388D" wp14:editId="532737A3">
            <wp:simplePos x="0" y="0"/>
            <wp:positionH relativeFrom="page">
              <wp:posOffset>973455</wp:posOffset>
            </wp:positionH>
            <wp:positionV relativeFrom="page">
              <wp:posOffset>8152765</wp:posOffset>
            </wp:positionV>
            <wp:extent cx="1246505" cy="934720"/>
            <wp:effectExtent l="177800" t="254000" r="201295" b="182880"/>
            <wp:wrapTight wrapText="bothSides">
              <wp:wrapPolygon edited="0">
                <wp:start x="20799" y="-4384"/>
                <wp:lineTo x="-1592" y="-6798"/>
                <wp:lineTo x="-2839" y="11921"/>
                <wp:lineTo x="-1933" y="21525"/>
                <wp:lineTo x="-1654" y="23344"/>
                <wp:lineTo x="4027" y="24256"/>
                <wp:lineTo x="8118" y="23139"/>
                <wp:lineTo x="24254" y="16271"/>
                <wp:lineTo x="24222" y="6807"/>
                <wp:lineTo x="23263" y="-2215"/>
                <wp:lineTo x="23421" y="-3963"/>
                <wp:lineTo x="20799" y="-4384"/>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188029">
                      <a:off x="0" y="0"/>
                      <a:ext cx="1246505" cy="9347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5424">
        <w:rPr>
          <w:noProof/>
        </w:rPr>
        <w:drawing>
          <wp:anchor distT="0" distB="0" distL="118745" distR="118745" simplePos="0" relativeHeight="251658250" behindDoc="0" locked="0" layoutInCell="1" allowOverlap="1" wp14:anchorId="228E4DD2" wp14:editId="484C3074">
            <wp:simplePos x="0" y="0"/>
            <wp:positionH relativeFrom="page">
              <wp:posOffset>3821430</wp:posOffset>
            </wp:positionH>
            <wp:positionV relativeFrom="page">
              <wp:posOffset>2101850</wp:posOffset>
            </wp:positionV>
            <wp:extent cx="3360420" cy="2520315"/>
            <wp:effectExtent l="304800" t="355600" r="297180" b="426085"/>
            <wp:wrapTight wrapText="bothSides">
              <wp:wrapPolygon edited="0">
                <wp:start x="-667" y="-827"/>
                <wp:lineTo x="-1262" y="-263"/>
                <wp:lineTo x="-939" y="6721"/>
                <wp:lineTo x="-940" y="20822"/>
                <wp:lineTo x="7206" y="22650"/>
                <wp:lineTo x="7368" y="22617"/>
                <wp:lineTo x="20761" y="22691"/>
                <wp:lineTo x="20973" y="23088"/>
                <wp:lineTo x="22263" y="22819"/>
                <wp:lineTo x="22249" y="128"/>
                <wp:lineTo x="19789" y="-1122"/>
                <wp:lineTo x="17531" y="-652"/>
                <wp:lineTo x="17127" y="-4093"/>
                <wp:lineTo x="140" y="-995"/>
                <wp:lineTo x="-667" y="-827"/>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1">
                      <a:extLst>
                        <a:ext uri="{28A0092B-C50C-407E-A947-70E740481C1C}">
                          <a14:useLocalDpi xmlns:a14="http://schemas.microsoft.com/office/drawing/2010/main" val="0"/>
                        </a:ext>
                      </a:extLst>
                    </a:blip>
                    <a:stretch>
                      <a:fillRect/>
                    </a:stretch>
                  </pic:blipFill>
                  <pic:spPr>
                    <a:xfrm rot="532737">
                      <a:off x="0" y="0"/>
                      <a:ext cx="3360420" cy="25203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021CB9">
        <w:rPr>
          <w:noProof/>
        </w:rPr>
        <mc:AlternateContent>
          <mc:Choice Requires="wps">
            <w:drawing>
              <wp:anchor distT="0" distB="0" distL="114300" distR="114300" simplePos="0" relativeHeight="251659360" behindDoc="0" locked="0" layoutInCell="1" allowOverlap="1" wp14:anchorId="2DEBB0B4" wp14:editId="45E6A5B5">
                <wp:simplePos x="0" y="0"/>
                <wp:positionH relativeFrom="page">
                  <wp:posOffset>457200</wp:posOffset>
                </wp:positionH>
                <wp:positionV relativeFrom="page">
                  <wp:posOffset>365760</wp:posOffset>
                </wp:positionV>
                <wp:extent cx="6927215" cy="320040"/>
                <wp:effectExtent l="0" t="0" r="0" b="10160"/>
                <wp:wrapThrough wrapText="bothSides">
                  <wp:wrapPolygon edited="0">
                    <wp:start x="79" y="0"/>
                    <wp:lineTo x="79" y="20571"/>
                    <wp:lineTo x="21463" y="20571"/>
                    <wp:lineTo x="21463" y="0"/>
                    <wp:lineTo x="79" y="0"/>
                  </wp:wrapPolygon>
                </wp:wrapThrough>
                <wp:docPr id="200" name="Text Box 200"/>
                <wp:cNvGraphicFramePr/>
                <a:graphic xmlns:a="http://schemas.openxmlformats.org/drawingml/2006/main">
                  <a:graphicData uri="http://schemas.microsoft.com/office/word/2010/wordprocessingShape">
                    <wps:wsp>
                      <wps:cNvSpPr txBox="1"/>
                      <wps:spPr>
                        <a:xfrm>
                          <a:off x="0" y="0"/>
                          <a:ext cx="6927215" cy="320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9B817E" w14:textId="77777777" w:rsidR="00A35C51" w:rsidRPr="00DA5424" w:rsidRDefault="00A35C51" w:rsidP="00DA5424">
                            <w:pPr>
                              <w:jc w:val="center"/>
                              <w:rPr>
                                <w:color w:val="85B2F6" w:themeColor="background2" w:themeShade="E6"/>
                                <w:sz w:val="28"/>
                                <w:szCs w:val="28"/>
                              </w:rPr>
                            </w:pPr>
                            <w:r w:rsidRPr="00DA5424">
                              <w:rPr>
                                <w:color w:val="85B2F6" w:themeColor="background2" w:themeShade="E6"/>
                                <w:sz w:val="28"/>
                                <w:szCs w:val="28"/>
                              </w:rPr>
                              <w:t>Learn</w:t>
                            </w:r>
                            <w:r>
                              <w:rPr>
                                <w:color w:val="85B2F6" w:themeColor="background2" w:themeShade="E6"/>
                                <w:sz w:val="28"/>
                                <w:szCs w:val="28"/>
                              </w:rPr>
                              <w:t xml:space="preserve"> to</w:t>
                            </w:r>
                            <w:r w:rsidRPr="00DA5424">
                              <w:rPr>
                                <w:color w:val="85B2F6" w:themeColor="background2" w:themeShade="E6"/>
                                <w:sz w:val="28"/>
                                <w:szCs w:val="28"/>
                              </w:rPr>
                              <w:t xml:space="preserve"> sing and dance like a Pop Star - then produce your own Pop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027" type="#_x0000_t202" style="position:absolute;margin-left:36pt;margin-top:28.8pt;width:545.45pt;height:25.2pt;z-index:251659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" mv:complextextbox="1" filled="f" stroked="f">
                <v:textbox>
                  <w:txbxContent>
                    <w:p w14:paraId="6F9B817E" w14:textId="77777777" w:rsidR="00A35C51" w:rsidRPr="00DA5424" w:rsidRDefault="00A35C51" w:rsidP="00DA5424">
                      <w:pPr>
                        <w:jc w:val="center"/>
                        <w:rPr>
                          <w:color w:val="85B2F6" w:themeColor="background2" w:themeShade="E6"/>
                          <w:sz w:val="28"/>
                          <w:szCs w:val="28"/>
                        </w:rPr>
                      </w:pPr>
                      <w:r w:rsidRPr="00DA5424">
                        <w:rPr>
                          <w:color w:val="85B2F6" w:themeColor="background2" w:themeShade="E6"/>
                          <w:sz w:val="28"/>
                          <w:szCs w:val="28"/>
                        </w:rPr>
                        <w:t>Learn</w:t>
                      </w:r>
                      <w:r>
                        <w:rPr>
                          <w:color w:val="85B2F6" w:themeColor="background2" w:themeShade="E6"/>
                          <w:sz w:val="28"/>
                          <w:szCs w:val="28"/>
                        </w:rPr>
                        <w:t xml:space="preserve"> to</w:t>
                      </w:r>
                      <w:r w:rsidRPr="00DA5424">
                        <w:rPr>
                          <w:color w:val="85B2F6" w:themeColor="background2" w:themeShade="E6"/>
                          <w:sz w:val="28"/>
                          <w:szCs w:val="28"/>
                        </w:rPr>
                        <w:t xml:space="preserve"> sing and dance like a Pop Star - then produce your own Pop Video!</w:t>
                      </w:r>
                    </w:p>
                  </w:txbxContent>
                </v:textbox>
                <w10:wrap type="through" anchorx="page" anchory="page"/>
              </v:shape>
            </w:pict>
          </mc:Fallback>
        </mc:AlternateContent>
      </w:r>
      <w:r w:rsidR="00C672A6">
        <w:rPr>
          <w:noProof/>
        </w:rPr>
        <mc:AlternateContent>
          <mc:Choice Requires="wps">
            <w:drawing>
              <wp:anchor distT="0" distB="0" distL="114300" distR="114300" simplePos="0" relativeHeight="251658247" behindDoc="0" locked="0" layoutInCell="1" allowOverlap="1" wp14:anchorId="3C6FF30F" wp14:editId="2DCC6C47">
                <wp:simplePos x="0" y="0"/>
                <wp:positionH relativeFrom="page">
                  <wp:posOffset>466725</wp:posOffset>
                </wp:positionH>
                <wp:positionV relativeFrom="page">
                  <wp:posOffset>685800</wp:posOffset>
                </wp:positionV>
                <wp:extent cx="6927215" cy="1092200"/>
                <wp:effectExtent l="0" t="0" r="0" b="0"/>
                <wp:wrapTight wrapText="bothSides">
                  <wp:wrapPolygon edited="0">
                    <wp:start x="79" y="502"/>
                    <wp:lineTo x="79" y="20595"/>
                    <wp:lineTo x="21463" y="20595"/>
                    <wp:lineTo x="21463" y="502"/>
                    <wp:lineTo x="79" y="50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C5E005" w14:textId="77777777" w:rsidR="00A35C51" w:rsidRPr="00C672A6" w:rsidRDefault="00A35C51" w:rsidP="00C672A6">
                            <w:pPr>
                              <w:pStyle w:val="Title"/>
                              <w:rPr>
                                <w:b/>
                                <w:color w:val="auto"/>
                                <w:sz w:val="70"/>
                                <w:szCs w:val="70"/>
                              </w:rPr>
                            </w:pPr>
                            <w:r w:rsidRPr="00C672A6">
                              <w:rPr>
                                <w:b/>
                                <w:color w:val="auto"/>
                                <w:sz w:val="70"/>
                                <w:szCs w:val="70"/>
                              </w:rPr>
                              <w:t>Magicworld ‘Pop Star’ Workshop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6.75pt;margin-top:54pt;width:545.45pt;height:8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" filled="f" stroked="f">
                <v:textbox inset=",7.2pt,,7.2pt">
                  <w:txbxContent>
                    <w:p w14:paraId="56C5E005" w14:textId="77777777" w:rsidR="00A35C51" w:rsidRPr="00C672A6" w:rsidRDefault="00A35C51" w:rsidP="00C672A6">
                      <w:pPr>
                        <w:pStyle w:val="Title"/>
                        <w:rPr>
                          <w:b/>
                          <w:color w:val="auto"/>
                          <w:sz w:val="70"/>
                          <w:szCs w:val="70"/>
                        </w:rPr>
                      </w:pPr>
                      <w:r w:rsidRPr="00C672A6">
                        <w:rPr>
                          <w:b/>
                          <w:color w:val="auto"/>
                          <w:sz w:val="70"/>
                          <w:szCs w:val="70"/>
                        </w:rPr>
                        <w:t>Magicworld ‘Pop Star’ Workshop</w:t>
                      </w:r>
                    </w:p>
                  </w:txbxContent>
                </v:textbox>
                <w10:wrap type="tight" anchorx="page" anchory="page"/>
              </v:shape>
            </w:pict>
          </mc:Fallback>
        </mc:AlternateContent>
      </w:r>
      <w:r w:rsidR="005E3D16">
        <w:rPr>
          <w:noProof/>
        </w:rPr>
        <mc:AlternateContent>
          <mc:Choice Requires="wpg">
            <w:drawing>
              <wp:anchor distT="0" distB="0" distL="114300" distR="114300" simplePos="0" relativeHeight="251658259" behindDoc="0" locked="0" layoutInCell="1" allowOverlap="1" wp14:anchorId="78873DEC" wp14:editId="70F795CB">
                <wp:simplePos x="0" y="0"/>
                <wp:positionH relativeFrom="page">
                  <wp:posOffset>577215</wp:posOffset>
                </wp:positionH>
                <wp:positionV relativeFrom="page">
                  <wp:posOffset>8483600</wp:posOffset>
                </wp:positionV>
                <wp:extent cx="6807200" cy="1310640"/>
                <wp:effectExtent l="0" t="0" r="0" b="10160"/>
                <wp:wrapThrough wrapText="bothSides">
                  <wp:wrapPolygon edited="0">
                    <wp:start x="81" y="0"/>
                    <wp:lineTo x="81" y="21349"/>
                    <wp:lineTo x="21439" y="21349"/>
                    <wp:lineTo x="21439" y="0"/>
                    <wp:lineTo x="81" y="0"/>
                  </wp:wrapPolygon>
                </wp:wrapThrough>
                <wp:docPr id="205" name="Group 205"/>
                <wp:cNvGraphicFramePr/>
                <a:graphic xmlns:a="http://schemas.openxmlformats.org/drawingml/2006/main">
                  <a:graphicData uri="http://schemas.microsoft.com/office/word/2010/wordprocessingGroup">
                    <wpg:wgp>
                      <wpg:cNvGrpSpPr/>
                      <wpg:grpSpPr>
                        <a:xfrm>
                          <a:off x="0" y="0"/>
                          <a:ext cx="6807200" cy="1310640"/>
                          <a:chOff x="0" y="0"/>
                          <a:chExt cx="6807200" cy="1310640"/>
                        </a:xfrm>
                        <a:extLst>
                          <a:ext uri="{0CCBE362-F206-4b92-989A-16890622DB6E}">
                            <ma14:wrappingTextBoxFlag xmlns:ma14="http://schemas.microsoft.com/office/mac/drawingml/2011/main" val="1"/>
                          </a:ext>
                        </a:extLst>
                      </wpg:grpSpPr>
                      <wps:wsp>
                        <wps:cNvPr id="197" name="Text Box 675"/>
                        <wps:cNvSpPr txBox="1">
                          <a:spLocks noChangeArrowheads="1"/>
                        </wps:cNvSpPr>
                        <wps:spPr bwMode="auto">
                          <a:xfrm>
                            <a:off x="0" y="0"/>
                            <a:ext cx="680720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1" name="Text Box 201"/>
                        <wps:cNvSpPr txBox="1"/>
                        <wps:spPr>
                          <a:xfrm>
                            <a:off x="1920875" y="0"/>
                            <a:ext cx="4794885" cy="231140"/>
                          </a:xfrm>
                          <a:prstGeom prst="rect">
                            <a:avLst/>
                          </a:prstGeom>
                          <a:noFill/>
                          <a:ln>
                            <a:noFill/>
                          </a:ln>
                          <a:effectLst/>
                          <a:extLst>
                            <a:ext uri="{C572A759-6A51-4108-AA02-DFA0A04FC94B}">
                              <ma14:wrappingTextBoxFlag xmlns:ma14="http://schemas.microsoft.com/office/mac/drawingml/2011/main"/>
                            </a:ext>
                          </a:extLst>
                        </wps:spPr>
                        <wps:txbx id="4">
                          <w:txbxContent>
                            <w:p w14:paraId="15AB4DB8" w14:textId="77777777" w:rsidR="00A35C51" w:rsidRDefault="00A35C51" w:rsidP="00180624">
                              <w:pPr>
                                <w:pStyle w:val="BodyText3"/>
                              </w:pPr>
                              <w:r>
                                <w:t>Magicworld Theatre School</w:t>
                              </w:r>
                            </w:p>
                            <w:p w14:paraId="67D15738" w14:textId="77777777" w:rsidR="00A35C51" w:rsidRDefault="00A35C51" w:rsidP="00180624">
                              <w:pPr>
                                <w:pStyle w:val="BodyText3"/>
                              </w:pPr>
                              <w:r>
                                <w:t xml:space="preserve">15 </w:t>
                              </w:r>
                              <w:proofErr w:type="spellStart"/>
                              <w:r>
                                <w:t>Amberslade</w:t>
                              </w:r>
                              <w:proofErr w:type="spellEnd"/>
                              <w:r>
                                <w:t xml:space="preserve"> </w:t>
                              </w:r>
                              <w:proofErr w:type="gramStart"/>
                              <w:r>
                                <w:t xml:space="preserve">Walk  </w:t>
                              </w:r>
                              <w:proofErr w:type="spellStart"/>
                              <w:r>
                                <w:t>Dibden</w:t>
                              </w:r>
                              <w:proofErr w:type="spellEnd"/>
                              <w:proofErr w:type="gramEnd"/>
                              <w:r>
                                <w:t xml:space="preserve"> Purlieu Southampton SO45 4NW</w:t>
                              </w:r>
                            </w:p>
                            <w:p w14:paraId="650BF534" w14:textId="77777777" w:rsidR="00A35C51" w:rsidRDefault="00A35C51" w:rsidP="00180624">
                              <w:pPr>
                                <w:pStyle w:val="BodyText3"/>
                              </w:pPr>
                              <w:proofErr w:type="gramStart"/>
                              <w:r>
                                <w:t>magicworldtheatre@ymail.com</w:t>
                              </w:r>
                              <w:proofErr w:type="gramEnd"/>
                              <w:r>
                                <w:t xml:space="preserve"> www.magicworldtheatre.weebly.com</w:t>
                              </w:r>
                            </w:p>
                            <w:p w14:paraId="16CAC162" w14:textId="77777777" w:rsidR="00A35C51" w:rsidRPr="00B047B0" w:rsidRDefault="00A35C51" w:rsidP="00DA5424">
                              <w:pPr>
                                <w:pStyle w:val="BodyText3"/>
                              </w:pPr>
                              <w:r>
                                <w:t>02380841221 / 07748595541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1937385" y="229870"/>
                            <a:ext cx="4778375" cy="23177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1538605" y="460375"/>
                            <a:ext cx="5177155" cy="23114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1030605" y="690245"/>
                            <a:ext cx="5685155" cy="23177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5" o:spid="_x0000_s1029" style="position:absolute;margin-left:45.45pt;margin-top:668pt;width:536pt;height:103.2pt;z-index:251658259;mso-position-horizontal-relative:page;mso-position-vertical-relative:page" coordsize="6807200,1310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" mv:complextextbox="1">
                <v:shape id="Text Box 675" o:spid="_x0000_s1030" type="#_x0000_t202" style="position:absolute;width:6807200;height:1310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JDawwAA&#10;ANwAAAAPAAAAZHJzL2Rvd25yZXYueG1sRE9Na8JAEL0X/A/LCL01G3uoGl0lFAIWWrAqnsfsmASz&#10;s0l21dRf7xYEb/N4nzNf9qYWF+pcZVnBKIpBEOdWV1wo2G2ztwkI55E11pZJwR85WC4GL3NMtL3y&#10;L102vhAhhF2CCkrvm0RKl5dk0EW2IQ7c0XYGfYBdIXWH1xBuavkexx/SYMWhocSGPkvKT5uzUfCz&#10;PrS3r9iZOvVZNk7X7fdx3yr1OuzTGQhPvX+KH+6VDvOnY/h/Jlw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1JDawwAAANwAAAAPAAAAAAAAAAAAAAAAAJcCAABkcnMvZG93&#10;bnJldi54bWxQSwUGAAAAAAQABAD1AAAAhwMAAAAA&#10;" mv:complextextbox="1" filled="f" stroked="f">
                  <v:textbox inset=",0,,0"/>
                </v:shape>
                <v:shape id="Text Box 201" o:spid="_x0000_s1031" type="#_x0000_t202" style="position:absolute;left:1920875;width:479488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w:p w14:paraId="15AB4DB8" w14:textId="77777777" w:rsidR="00A35C51" w:rsidRDefault="00A35C51" w:rsidP="00180624">
                        <w:pPr>
                          <w:pStyle w:val="BodyText3"/>
                        </w:pPr>
                        <w:r>
                          <w:t>Magicworld Theatre School</w:t>
                        </w:r>
                      </w:p>
                      <w:p w14:paraId="67D15738" w14:textId="77777777" w:rsidR="00A35C51" w:rsidRDefault="00A35C51" w:rsidP="00180624">
                        <w:pPr>
                          <w:pStyle w:val="BodyText3"/>
                        </w:pPr>
                        <w:r>
                          <w:t xml:space="preserve">15 </w:t>
                        </w:r>
                        <w:proofErr w:type="spellStart"/>
                        <w:r>
                          <w:t>Amberslade</w:t>
                        </w:r>
                        <w:proofErr w:type="spellEnd"/>
                        <w:r>
                          <w:t xml:space="preserve"> </w:t>
                        </w:r>
                        <w:proofErr w:type="gramStart"/>
                        <w:r>
                          <w:t xml:space="preserve">Walk  </w:t>
                        </w:r>
                        <w:proofErr w:type="spellStart"/>
                        <w:r>
                          <w:t>Dibden</w:t>
                        </w:r>
                        <w:proofErr w:type="spellEnd"/>
                        <w:proofErr w:type="gramEnd"/>
                        <w:r>
                          <w:t xml:space="preserve"> Purlieu Southampton SO45 4NW</w:t>
                        </w:r>
                      </w:p>
                      <w:p w14:paraId="650BF534" w14:textId="77777777" w:rsidR="00A35C51" w:rsidRDefault="00A35C51" w:rsidP="00180624">
                        <w:pPr>
                          <w:pStyle w:val="BodyText3"/>
                        </w:pPr>
                        <w:proofErr w:type="gramStart"/>
                        <w:r>
                          <w:t>magicworldtheatre@ymail.com</w:t>
                        </w:r>
                        <w:proofErr w:type="gramEnd"/>
                        <w:r>
                          <w:t xml:space="preserve"> www.magicworldtheatre.weebly.com</w:t>
                        </w:r>
                      </w:p>
                      <w:p w14:paraId="16CAC162" w14:textId="77777777" w:rsidR="00A35C51" w:rsidRPr="00B047B0" w:rsidRDefault="00A35C51" w:rsidP="00DA5424">
                        <w:pPr>
                          <w:pStyle w:val="BodyText3"/>
                        </w:pPr>
                        <w:r>
                          <w:t>02380841221 / 07748595541</w:t>
                        </w:r>
                      </w:p>
                    </w:txbxContent>
                  </v:textbox>
                </v:shape>
                <v:shape id="Text Box 202" o:spid="_x0000_s1032" type="#_x0000_t202" style="position:absolute;left:1937385;top:229870;width:4778375;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3" inset="0,0,0,0">
                    <w:txbxContent/>
                  </v:textbox>
                </v:shape>
                <v:shape id="Text Box 203" o:spid="_x0000_s1033" type="#_x0000_t202" style="position:absolute;left:1538605;top:460375;width:517715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v:textbox>
                </v:shape>
                <v:shape id="Text Box 204" o:spid="_x0000_s1034" type="#_x0000_t202" style="position:absolute;left:1030605;top:690245;width:5685155;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53" behindDoc="0" locked="0" layoutInCell="1" allowOverlap="1" wp14:anchorId="4B150D7D" wp14:editId="7DE0EF73">
                <wp:simplePos x="0" y="0"/>
                <wp:positionH relativeFrom="page">
                  <wp:posOffset>3101340</wp:posOffset>
                </wp:positionH>
                <wp:positionV relativeFrom="page">
                  <wp:posOffset>5016500</wp:posOffset>
                </wp:positionV>
                <wp:extent cx="4305300" cy="457200"/>
                <wp:effectExtent l="0" t="0" r="0" b="0"/>
                <wp:wrapTight wrapText="bothSides">
                  <wp:wrapPolygon edited="0">
                    <wp:start x="127" y="0"/>
                    <wp:lineTo x="127" y="20400"/>
                    <wp:lineTo x="21281" y="20400"/>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BD2B39" w14:textId="77777777" w:rsidR="00A35C51" w:rsidRPr="00B047B0" w:rsidRDefault="00A35C51" w:rsidP="00180624">
                            <w:pPr>
                              <w:pStyle w:val="Heading1"/>
                            </w:pPr>
                            <w:r>
                              <w:t>Become a Pop Star!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244.2pt;margin-top:395pt;width:339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" filled="f" stroked="f">
                <v:textbox inset=",0,,0">
                  <w:txbxContent>
                    <w:p w14:paraId="37BD2B39" w14:textId="77777777" w:rsidR="00A35C51" w:rsidRPr="00B047B0" w:rsidRDefault="00A35C51" w:rsidP="00180624">
                      <w:pPr>
                        <w:pStyle w:val="Heading1"/>
                      </w:pPr>
                      <w:r>
                        <w:t>Become a Pop Star!</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4" behindDoc="0" locked="0" layoutInCell="1" allowOverlap="1" wp14:anchorId="567D428B" wp14:editId="394F1666">
                <wp:simplePos x="0" y="0"/>
                <wp:positionH relativeFrom="page">
                  <wp:posOffset>3101340</wp:posOffset>
                </wp:positionH>
                <wp:positionV relativeFrom="page">
                  <wp:posOffset>5594350</wp:posOffset>
                </wp:positionV>
                <wp:extent cx="4305300" cy="2524760"/>
                <wp:effectExtent l="0" t="0" r="0" b="15240"/>
                <wp:wrapTight wrapText="bothSides">
                  <wp:wrapPolygon edited="0">
                    <wp:start x="127" y="0"/>
                    <wp:lineTo x="127" y="21513"/>
                    <wp:lineTo x="21281" y="21513"/>
                    <wp:lineTo x="21281" y="0"/>
                    <wp:lineTo x="127" y="0"/>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52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0B9FB63" w14:textId="77777777" w:rsidR="00A35C51" w:rsidRDefault="00A35C51" w:rsidP="00180624">
                            <w:pPr>
                              <w:pStyle w:val="BodyText"/>
                            </w:pPr>
                            <w:r w:rsidRPr="00A35C51">
                              <w:rPr>
                                <w:b/>
                              </w:rPr>
                              <w:t>Don’t be bored this Easter – come and learn how to sing, dance and make a video just like your favorite pop stars</w:t>
                            </w:r>
                            <w:r>
                              <w:t xml:space="preserve">. During this </w:t>
                            </w:r>
                            <w:proofErr w:type="gramStart"/>
                            <w:r>
                              <w:t>3 day</w:t>
                            </w:r>
                            <w:proofErr w:type="gramEnd"/>
                            <w:r>
                              <w:t xml:space="preserve"> workshop you will be taught fun dance routines from the latest pop videos and also how to choreograph your own routines. You will be given vocal training and taught how to get the best out of you voice and be taught microphone techniques. </w:t>
                            </w:r>
                            <w:r w:rsidRPr="00A35C51">
                              <w:rPr>
                                <w:b/>
                              </w:rPr>
                              <w:t xml:space="preserve"> You will then shoot and produce your own pop star video with your friends and receive a copy to take away!</w:t>
                            </w:r>
                            <w:r>
                              <w:t xml:space="preserve"> The workshop ends with a final performance to your friends and family on the Friday. Places for this Pop Star workshop are limited so to avoid disappointment contact Sam at Magicworld today.</w:t>
                            </w:r>
                          </w:p>
                          <w:p w14:paraId="19EDC0FC" w14:textId="77777777" w:rsidR="00A35C51" w:rsidRPr="00B047B0" w:rsidRDefault="00A35C51" w:rsidP="00180624">
                            <w:pPr>
                              <w:pStyle w:val="BodyText"/>
                            </w:pPr>
                            <w:r>
                              <w:t>Secure your place by email or telephone. Once your place is booked you will be sent a confirmation letter including details about the day and a medical form. 02380841221 / 07748595541 magicworldtheatre@weebly.com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244.2pt;margin-top:440.5pt;width:339pt;height:19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" mv:complextextbox="1" filled="f" stroked="f">
                <v:textbox inset=",0,,0">
                  <w:txbxContent>
                    <w:p w14:paraId="20B9FB63" w14:textId="77777777" w:rsidR="00A35C51" w:rsidRDefault="00A35C51" w:rsidP="00180624">
                      <w:pPr>
                        <w:pStyle w:val="BodyText"/>
                      </w:pPr>
                      <w:r w:rsidRPr="00A35C51">
                        <w:rPr>
                          <w:b/>
                        </w:rPr>
                        <w:t>Don’t be bored this Easter – come and learn how to sing, dance and make a video just like your favorite pop stars</w:t>
                      </w:r>
                      <w:r>
                        <w:t xml:space="preserve">. During this </w:t>
                      </w:r>
                      <w:proofErr w:type="gramStart"/>
                      <w:r>
                        <w:t>3 day</w:t>
                      </w:r>
                      <w:proofErr w:type="gramEnd"/>
                      <w:r>
                        <w:t xml:space="preserve"> workshop you will be taught fun dance routines from the latest pop videos and also how to choreograph your own routines. You will be given vocal training and taught how to get the best out of you voice and be taught microphone techniques. </w:t>
                      </w:r>
                      <w:r w:rsidRPr="00A35C51">
                        <w:rPr>
                          <w:b/>
                        </w:rPr>
                        <w:t xml:space="preserve"> You will then shoot and produce your own pop star video with your friends and receive a copy to take away!</w:t>
                      </w:r>
                      <w:r>
                        <w:t xml:space="preserve"> The workshop ends with a final performance to your friends and family on the Friday. Places for this Pop Star workshop are limited so to avoid disappointment contact Sam at Magicworld today.</w:t>
                      </w:r>
                    </w:p>
                    <w:p w14:paraId="19EDC0FC" w14:textId="77777777" w:rsidR="00A35C51" w:rsidRPr="00B047B0" w:rsidRDefault="00A35C51" w:rsidP="00180624">
                      <w:pPr>
                        <w:pStyle w:val="BodyText"/>
                      </w:pPr>
                      <w:r>
                        <w:t>Secure your place by email or telephone. Once your place is booked you will be sent a confirmation letter including details about the day and a medical form. 02380841221 / 07748595541 magicworldtheatre@weebly.com</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7" behindDoc="0" locked="0" layoutInCell="1" allowOverlap="1" wp14:anchorId="1637142E" wp14:editId="2A1B1834">
                <wp:simplePos x="0" y="0"/>
                <wp:positionH relativeFrom="page">
                  <wp:posOffset>1321435</wp:posOffset>
                </wp:positionH>
                <wp:positionV relativeFrom="page">
                  <wp:posOffset>5497195</wp:posOffset>
                </wp:positionV>
                <wp:extent cx="1691640" cy="640080"/>
                <wp:effectExtent l="0" t="0" r="0" b="20320"/>
                <wp:wrapTight wrapText="bothSides">
                  <wp:wrapPolygon edited="0">
                    <wp:start x="324" y="0"/>
                    <wp:lineTo x="324" y="21429"/>
                    <wp:lineTo x="20757" y="21429"/>
                    <wp:lineTo x="20757" y="0"/>
                    <wp:lineTo x="324" y="0"/>
                  </wp:wrapPolygon>
                </wp:wrapTight>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4FF222" w14:textId="49CBB874" w:rsidR="00A35C51" w:rsidRPr="009F6EE7" w:rsidRDefault="00A35C51" w:rsidP="00180624">
                            <w:pPr>
                              <w:pStyle w:val="BodyText"/>
                            </w:pPr>
                            <w:r>
                              <w:t xml:space="preserve">Orchard Junior School Water Lane, </w:t>
                            </w:r>
                            <w:proofErr w:type="spellStart"/>
                            <w:r>
                              <w:t>Dibden</w:t>
                            </w:r>
                            <w:proofErr w:type="spellEnd"/>
                            <w:r>
                              <w:t xml:space="preserve"> Purlieu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104.05pt;margin-top:432.85pt;width:133.2pt;height:50.4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" mv:complextextbox="1" filled="f" stroked="f">
                <v:textbox inset=",0,,0">
                  <w:txbxContent>
                    <w:p w14:paraId="1F4FF222" w14:textId="49CBB874" w:rsidR="00A35C51" w:rsidRPr="009F6EE7" w:rsidRDefault="00A35C51" w:rsidP="00180624">
                      <w:pPr>
                        <w:pStyle w:val="BodyText"/>
                      </w:pPr>
                      <w:r>
                        <w:t xml:space="preserve">Orchard Junior School Water Lane, </w:t>
                      </w:r>
                      <w:proofErr w:type="spellStart"/>
                      <w:r>
                        <w:t>Dibden</w:t>
                      </w:r>
                      <w:proofErr w:type="spellEnd"/>
                      <w:r>
                        <w:t xml:space="preserve"> Purlieu</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6" behindDoc="0" locked="0" layoutInCell="1" allowOverlap="1" wp14:anchorId="6094114E" wp14:editId="6C7C51DD">
                <wp:simplePos x="0" y="0"/>
                <wp:positionH relativeFrom="page">
                  <wp:posOffset>1329055</wp:posOffset>
                </wp:positionH>
                <wp:positionV relativeFrom="page">
                  <wp:posOffset>4821555</wp:posOffset>
                </wp:positionV>
                <wp:extent cx="1691640" cy="640080"/>
                <wp:effectExtent l="0" t="0" r="0" b="20320"/>
                <wp:wrapTight wrapText="bothSides">
                  <wp:wrapPolygon edited="0">
                    <wp:start x="324" y="0"/>
                    <wp:lineTo x="324" y="21429"/>
                    <wp:lineTo x="20757" y="21429"/>
                    <wp:lineTo x="20757" y="0"/>
                    <wp:lineTo x="324" y="0"/>
                  </wp:wrapPolygon>
                </wp:wrapTight>
                <wp:docPr id="1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2DD4204" w14:textId="77777777" w:rsidR="00A35C51" w:rsidRDefault="00A35C51" w:rsidP="00180624">
                            <w:pPr>
                              <w:pStyle w:val="BodyText"/>
                            </w:pPr>
                            <w:r>
                              <w:t>Week 1 of Easter Holidays</w:t>
                            </w:r>
                          </w:p>
                          <w:p w14:paraId="3D3A7CF4" w14:textId="77777777" w:rsidR="00A35C51" w:rsidRPr="009F6EE7" w:rsidRDefault="00A35C51" w:rsidP="00180624">
                            <w:pPr>
                              <w:pStyle w:val="BodyText"/>
                            </w:pPr>
                            <w:r>
                              <w:t>Wed 3</w:t>
                            </w:r>
                            <w:r w:rsidRPr="00180624">
                              <w:rPr>
                                <w:vertAlign w:val="superscript"/>
                              </w:rPr>
                              <w:t>rd</w:t>
                            </w:r>
                            <w:r>
                              <w:t>, Thurs 4</w:t>
                            </w:r>
                            <w:r w:rsidRPr="00180624">
                              <w:rPr>
                                <w:vertAlign w:val="superscript"/>
                              </w:rPr>
                              <w:t>th</w:t>
                            </w:r>
                            <w:r>
                              <w:t>. Fri 5</w:t>
                            </w:r>
                            <w:r w:rsidRPr="00180624">
                              <w:rPr>
                                <w:vertAlign w:val="superscript"/>
                              </w:rPr>
                              <w:t>th</w:t>
                            </w:r>
                            <w:r>
                              <w:t xml:space="preserve"> April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104.65pt;margin-top:379.65pt;width:133.2pt;height:50.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" mv:complextextbox="1" filled="f" stroked="f">
                <v:textbox inset=",0,,0">
                  <w:txbxContent>
                    <w:p w14:paraId="42DD4204" w14:textId="77777777" w:rsidR="00A35C51" w:rsidRDefault="00A35C51" w:rsidP="00180624">
                      <w:pPr>
                        <w:pStyle w:val="BodyText"/>
                      </w:pPr>
                      <w:r>
                        <w:t>Week 1 of Easter Holidays</w:t>
                      </w:r>
                    </w:p>
                    <w:p w14:paraId="3D3A7CF4" w14:textId="77777777" w:rsidR="00A35C51" w:rsidRPr="009F6EE7" w:rsidRDefault="00A35C51" w:rsidP="00180624">
                      <w:pPr>
                        <w:pStyle w:val="BodyText"/>
                      </w:pPr>
                      <w:r>
                        <w:t>Wed 3</w:t>
                      </w:r>
                      <w:r w:rsidRPr="00180624">
                        <w:rPr>
                          <w:vertAlign w:val="superscript"/>
                        </w:rPr>
                        <w:t>rd</w:t>
                      </w:r>
                      <w:r>
                        <w:t>, Thurs 4</w:t>
                      </w:r>
                      <w:r w:rsidRPr="00180624">
                        <w:rPr>
                          <w:vertAlign w:val="superscript"/>
                        </w:rPr>
                        <w:t>th</w:t>
                      </w:r>
                      <w:r>
                        <w:t>. Fri 5</w:t>
                      </w:r>
                      <w:r w:rsidRPr="00180624">
                        <w:rPr>
                          <w:vertAlign w:val="superscript"/>
                        </w:rPr>
                        <w:t>th</w:t>
                      </w:r>
                      <w:r>
                        <w:t xml:space="preserve"> April</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8" behindDoc="0" locked="0" layoutInCell="1" allowOverlap="1" wp14:anchorId="6FF6B517" wp14:editId="668E149C">
                <wp:simplePos x="0" y="0"/>
                <wp:positionH relativeFrom="page">
                  <wp:posOffset>1321435</wp:posOffset>
                </wp:positionH>
                <wp:positionV relativeFrom="page">
                  <wp:posOffset>6172835</wp:posOffset>
                </wp:positionV>
                <wp:extent cx="1691640" cy="640080"/>
                <wp:effectExtent l="0" t="0" r="0" b="20320"/>
                <wp:wrapTight wrapText="bothSides">
                  <wp:wrapPolygon edited="0">
                    <wp:start x="324" y="0"/>
                    <wp:lineTo x="324" y="21429"/>
                    <wp:lineTo x="20757" y="21429"/>
                    <wp:lineTo x="20757" y="0"/>
                    <wp:lineTo x="324"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D62EE9" w14:textId="77777777" w:rsidR="00A35C51" w:rsidRDefault="00A35C51" w:rsidP="00180624">
                            <w:pPr>
                              <w:pStyle w:val="BodyText"/>
                            </w:pPr>
                            <w:r>
                              <w:t>9.30am – 4.00pm Wednesday – Friday</w:t>
                            </w:r>
                          </w:p>
                          <w:p w14:paraId="77D27071" w14:textId="77777777" w:rsidR="00A35C51" w:rsidRPr="009F6EE7" w:rsidRDefault="00A35C51" w:rsidP="00180624">
                            <w:pPr>
                              <w:pStyle w:val="BodyText"/>
                            </w:pPr>
                            <w:r>
                              <w:t>Friday performance 4.30pm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104.05pt;margin-top:486.05pt;width:133.2pt;height:50.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" mv:complextextbox="1" filled="f" stroked="f">
                <v:textbox inset=",0,,0">
                  <w:txbxContent>
                    <w:p w14:paraId="14D62EE9" w14:textId="77777777" w:rsidR="00A35C51" w:rsidRDefault="00A35C51" w:rsidP="00180624">
                      <w:pPr>
                        <w:pStyle w:val="BodyText"/>
                      </w:pPr>
                      <w:r>
                        <w:t>9.30am – 4.00pm Wednesday – Friday</w:t>
                      </w:r>
                    </w:p>
                    <w:p w14:paraId="77D27071" w14:textId="77777777" w:rsidR="00A35C51" w:rsidRPr="009F6EE7" w:rsidRDefault="00A35C51" w:rsidP="00180624">
                      <w:pPr>
                        <w:pStyle w:val="BodyText"/>
                      </w:pPr>
                      <w:r>
                        <w:t>Friday performance 4.30pm</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9" behindDoc="0" locked="0" layoutInCell="1" allowOverlap="1" wp14:anchorId="73B99C2E" wp14:editId="32A9860D">
                <wp:simplePos x="0" y="0"/>
                <wp:positionH relativeFrom="page">
                  <wp:posOffset>1321435</wp:posOffset>
                </wp:positionH>
                <wp:positionV relativeFrom="page">
                  <wp:posOffset>6848475</wp:posOffset>
                </wp:positionV>
                <wp:extent cx="1691640" cy="640080"/>
                <wp:effectExtent l="0" t="0" r="0" b="20320"/>
                <wp:wrapTight wrapText="bothSides">
                  <wp:wrapPolygon edited="0">
                    <wp:start x="324" y="0"/>
                    <wp:lineTo x="324" y="21429"/>
                    <wp:lineTo x="20757" y="21429"/>
                    <wp:lineTo x="20757" y="0"/>
                    <wp:lineTo x="324" y="0"/>
                  </wp:wrapPolygon>
                </wp:wrapTight>
                <wp:docPr id="1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42CD6E2" w14:textId="77777777" w:rsidR="00A35C51" w:rsidRDefault="00A35C51" w:rsidP="00180624">
                            <w:pPr>
                              <w:pStyle w:val="BodyText"/>
                            </w:pPr>
                            <w:proofErr w:type="gramStart"/>
                            <w:r>
                              <w:t>£65 for the 3 days.</w:t>
                            </w:r>
                            <w:proofErr w:type="gramEnd"/>
                          </w:p>
                          <w:p w14:paraId="273C84DA" w14:textId="77777777" w:rsidR="00A35C51" w:rsidRPr="009F6EE7" w:rsidRDefault="00A35C51" w:rsidP="00180624">
                            <w:pPr>
                              <w:pStyle w:val="BodyText"/>
                            </w:pPr>
                            <w:r>
                              <w:t>Sibling reduced prices available on request.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104.05pt;margin-top:539.25pt;width:133.2pt;height:50.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" mv:complextextbox="1" filled="f" stroked="f">
                <v:textbox inset=",0,,0">
                  <w:txbxContent>
                    <w:p w14:paraId="642CD6E2" w14:textId="77777777" w:rsidR="00A35C51" w:rsidRDefault="00A35C51" w:rsidP="00180624">
                      <w:pPr>
                        <w:pStyle w:val="BodyText"/>
                      </w:pPr>
                      <w:proofErr w:type="gramStart"/>
                      <w:r>
                        <w:t>£65 for the 3 days.</w:t>
                      </w:r>
                      <w:proofErr w:type="gramEnd"/>
                    </w:p>
                    <w:p w14:paraId="273C84DA" w14:textId="77777777" w:rsidR="00A35C51" w:rsidRPr="009F6EE7" w:rsidRDefault="00A35C51" w:rsidP="00180624">
                      <w:pPr>
                        <w:pStyle w:val="BodyText"/>
                      </w:pPr>
                      <w:r>
                        <w:t>Sibling reduced prices available on request.</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4" behindDoc="0" locked="0" layoutInCell="1" allowOverlap="1" wp14:anchorId="2C886595" wp14:editId="07ADDC33">
                <wp:simplePos x="0" y="0"/>
                <wp:positionH relativeFrom="page">
                  <wp:posOffset>365760</wp:posOffset>
                </wp:positionH>
                <wp:positionV relativeFrom="page">
                  <wp:posOffset>6167755</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EB6457" w14:textId="77777777" w:rsidR="00A35C51" w:rsidRPr="009F6EE7" w:rsidRDefault="00A35C51" w:rsidP="00180624">
                            <w:pPr>
                              <w:pStyle w:val="Event"/>
                            </w:pPr>
                            <w:r>
                              <w:t>Time: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28.8pt;margin-top:485.65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" filled="f" stroked="f">
                <v:textbox inset=",0,,0">
                  <w:txbxContent>
                    <w:p w14:paraId="33EB6457" w14:textId="77777777" w:rsidR="00A35C51" w:rsidRPr="009F6EE7" w:rsidRDefault="00A35C51" w:rsidP="00180624">
                      <w:pPr>
                        <w:pStyle w:val="Event"/>
                      </w:pPr>
                      <w:r>
                        <w:t>Time:</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2" behindDoc="0" locked="0" layoutInCell="1" allowOverlap="1" wp14:anchorId="33E5468D" wp14:editId="7DD067A2">
                <wp:simplePos x="0" y="0"/>
                <wp:positionH relativeFrom="page">
                  <wp:posOffset>373380</wp:posOffset>
                </wp:positionH>
                <wp:positionV relativeFrom="page">
                  <wp:posOffset>4821555</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CBF9E1" w14:textId="77777777" w:rsidR="00A35C51" w:rsidRPr="009F6EE7" w:rsidRDefault="00A35C51" w:rsidP="00180624">
                            <w:pPr>
                              <w:pStyle w:val="Event"/>
                            </w:pPr>
                            <w:r>
                              <w:t>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29.4pt;margin-top:379.65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w9v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" filled="f" stroked="f">
                <v:textbox inset=",0,,0">
                  <w:txbxContent>
                    <w:p w14:paraId="71CBF9E1" w14:textId="77777777" w:rsidR="00A35C51" w:rsidRPr="009F6EE7" w:rsidRDefault="00A35C51" w:rsidP="00180624">
                      <w:pPr>
                        <w:pStyle w:val="Event"/>
                      </w:pPr>
                      <w:r>
                        <w:t>Date:</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3" behindDoc="0" locked="0" layoutInCell="1" allowOverlap="1" wp14:anchorId="3F24BEF1" wp14:editId="7FBDFE96">
                <wp:simplePos x="0" y="0"/>
                <wp:positionH relativeFrom="page">
                  <wp:posOffset>365760</wp:posOffset>
                </wp:positionH>
                <wp:positionV relativeFrom="page">
                  <wp:posOffset>5497195</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E4BB98" w14:textId="77777777" w:rsidR="00A35C51" w:rsidRPr="009F6EE7" w:rsidRDefault="00A35C51" w:rsidP="00180624">
                            <w:pPr>
                              <w:pStyle w:val="Event"/>
                            </w:pPr>
                            <w:r>
                              <w:t>Venue: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28.8pt;margin-top:432.85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h0jfM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BK0A5Lu2N6gpdyjaGo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" filled="f" stroked="f">
                <v:textbox inset=",0,,0">
                  <w:txbxContent>
                    <w:p w14:paraId="1FE4BB98" w14:textId="77777777" w:rsidR="00A35C51" w:rsidRPr="009F6EE7" w:rsidRDefault="00A35C51" w:rsidP="00180624">
                      <w:pPr>
                        <w:pStyle w:val="Event"/>
                      </w:pPr>
                      <w:r>
                        <w:t>Venue:</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5" behindDoc="0" locked="0" layoutInCell="1" allowOverlap="1" wp14:anchorId="36DCB4EF" wp14:editId="4C15F2CA">
                <wp:simplePos x="0" y="0"/>
                <wp:positionH relativeFrom="page">
                  <wp:posOffset>365760</wp:posOffset>
                </wp:positionH>
                <wp:positionV relativeFrom="page">
                  <wp:posOffset>6848475</wp:posOffset>
                </wp:positionV>
                <wp:extent cx="914400" cy="457200"/>
                <wp:effectExtent l="0" t="0" r="0" b="0"/>
                <wp:wrapTight wrapText="bothSides">
                  <wp:wrapPolygon edited="0">
                    <wp:start x="600" y="0"/>
                    <wp:lineTo x="600" y="20400"/>
                    <wp:lineTo x="20400" y="20400"/>
                    <wp:lineTo x="20400" y="0"/>
                    <wp:lineTo x="600"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DA54A7" w14:textId="77777777" w:rsidR="00A35C51" w:rsidRPr="009F6EE7" w:rsidRDefault="00A35C51" w:rsidP="00180624">
                            <w:pPr>
                              <w:pStyle w:val="Event"/>
                            </w:pPr>
                            <w:r>
                              <w:t>Price: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margin-left:28.8pt;margin-top:539.25pt;width:1in;height:3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bdXfI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" filled="f" stroked="f">
                <v:textbox inset=",0,,0">
                  <w:txbxContent>
                    <w:p w14:paraId="2CDA54A7" w14:textId="77777777" w:rsidR="00A35C51" w:rsidRPr="009F6EE7" w:rsidRDefault="00A35C51" w:rsidP="00180624">
                      <w:pPr>
                        <w:pStyle w:val="Event"/>
                      </w:pPr>
                      <w:r>
                        <w:t>Price:</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1" behindDoc="0" locked="0" layoutInCell="1" allowOverlap="1" wp14:anchorId="0110118B" wp14:editId="607DB306">
                <wp:simplePos x="0" y="0"/>
                <wp:positionH relativeFrom="page">
                  <wp:posOffset>373380</wp:posOffset>
                </wp:positionH>
                <wp:positionV relativeFrom="page">
                  <wp:posOffset>4236085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067547" w14:textId="77777777" w:rsidR="00A35C51" w:rsidRPr="009F6EE7" w:rsidRDefault="00A35C51" w:rsidP="00180624">
                            <w:pPr>
                              <w:pStyle w:val="Heading2"/>
                            </w:pPr>
                            <w:r>
                              <w:t>Workshop Details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29.4pt;margin-top:333.5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" filled="f" stroked="f">
                <v:textbox inset=",7.2pt,,7.2pt">
                  <w:txbxContent>
                    <w:p w14:paraId="26067547" w14:textId="77777777" w:rsidR="00A35C51" w:rsidRPr="009F6EE7" w:rsidRDefault="00A35C51" w:rsidP="00180624">
                      <w:pPr>
                        <w:pStyle w:val="Heading2"/>
                      </w:pPr>
                      <w:r>
                        <w:t>Workshop Details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8" behindDoc="0" locked="0" layoutInCell="1" allowOverlap="1" wp14:anchorId="5149C97E" wp14:editId="16C3C3B0">
                <wp:simplePos x="0" y="0"/>
                <wp:positionH relativeFrom="page">
                  <wp:posOffset>457200</wp:posOffset>
                </wp:positionH>
                <wp:positionV relativeFrom="page">
                  <wp:posOffset>8796020</wp:posOffset>
                </wp:positionV>
                <wp:extent cx="6858000" cy="292735"/>
                <wp:effectExtent l="0" t="0" r="0" b="4445"/>
                <wp:wrapTight wrapText="bothSides">
                  <wp:wrapPolygon edited="0">
                    <wp:start x="0" y="0"/>
                    <wp:lineTo x="21600" y="0"/>
                    <wp:lineTo x="21600" y="21600"/>
                    <wp:lineTo x="0" y="21600"/>
                    <wp:lineTo x="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7B6069A" w14:textId="77777777" w:rsidR="00A35C51" w:rsidRPr="00B047B0" w:rsidRDefault="00A35C51" w:rsidP="00180624">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margin-left:36pt;margin-top:692.6pt;width:540pt;height:23.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" mv:complextextbox="1" filled="f" stroked="f">
                <v:textbox inset=",0,,0">
                  <w:txbxContent>
                    <w:p w14:paraId="37B6069A" w14:textId="77777777" w:rsidR="00A35C51" w:rsidRPr="00B047B0" w:rsidRDefault="00A35C51" w:rsidP="00180624">
                      <w:pPr>
                        <w:pStyle w:val="Heading4"/>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6F36F367" wp14:editId="2A24A6AA">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297fd5 [3205]" strokeweight=".5pt">
                <v:shadow opacity="22938f" mv:blur="38100f" offset="0,2pt"/>
                <w10:wrap anchorx="page" anchory="page"/>
              </v:line>
            </w:pict>
          </mc:Fallback>
        </mc:AlternateContent>
      </w:r>
      <w:r w:rsidR="005E3D16">
        <w:rPr>
          <w:noProof/>
        </w:rPr>
        <mc:AlternateContent>
          <mc:Choice Requires="wpg">
            <w:drawing>
              <wp:anchor distT="0" distB="0" distL="114300" distR="114300" simplePos="0" relativeHeight="251658248" behindDoc="0" locked="0" layoutInCell="1" allowOverlap="1" wp14:anchorId="62A171C0" wp14:editId="4D9779E1">
                <wp:simplePos x="0" y="0"/>
                <wp:positionH relativeFrom="page">
                  <wp:posOffset>525780</wp:posOffset>
                </wp:positionH>
                <wp:positionV relativeFrom="page">
                  <wp:posOffset>1945005</wp:posOffset>
                </wp:positionV>
                <wp:extent cx="6720840" cy="1400810"/>
                <wp:effectExtent l="0" t="0" r="0" b="0"/>
                <wp:wrapThrough wrapText="bothSides">
                  <wp:wrapPolygon edited="0">
                    <wp:start x="82" y="392"/>
                    <wp:lineTo x="82" y="20758"/>
                    <wp:lineTo x="21388" y="20758"/>
                    <wp:lineTo x="21388" y="392"/>
                    <wp:lineTo x="82" y="392"/>
                  </wp:wrapPolygon>
                </wp:wrapThrough>
                <wp:docPr id="199" name="Group 199"/>
                <wp:cNvGraphicFramePr/>
                <a:graphic xmlns:a="http://schemas.openxmlformats.org/drawingml/2006/main">
                  <a:graphicData uri="http://schemas.microsoft.com/office/word/2010/wordprocessingGroup">
                    <wpg:wgp>
                      <wpg:cNvGrpSpPr/>
                      <wpg:grpSpPr>
                        <a:xfrm>
                          <a:off x="0" y="0"/>
                          <a:ext cx="6720840" cy="1400810"/>
                          <a:chOff x="0" y="0"/>
                          <a:chExt cx="6720840" cy="1400810"/>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720840"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73" name="Text Box 173"/>
                        <wps:cNvSpPr txBox="1"/>
                        <wps:spPr>
                          <a:xfrm>
                            <a:off x="91440" y="91440"/>
                            <a:ext cx="3063875" cy="265430"/>
                          </a:xfrm>
                          <a:prstGeom prst="rect">
                            <a:avLst/>
                          </a:prstGeom>
                          <a:noFill/>
                          <a:ln>
                            <a:noFill/>
                          </a:ln>
                          <a:effectLst/>
                          <a:extLst>
                            <a:ext uri="{C572A759-6A51-4108-AA02-DFA0A04FC94B}">
                              <ma14:wrappingTextBoxFlag xmlns:ma14="http://schemas.microsoft.com/office/mac/drawingml/2011/main"/>
                            </a:ext>
                          </a:extLst>
                        </wps:spPr>
                        <wps:txbx id="17">
                          <w:txbxContent>
                            <w:p w14:paraId="635D869E" w14:textId="77777777" w:rsidR="00A35C51" w:rsidRPr="009F6EE7" w:rsidRDefault="00A35C51" w:rsidP="00180624">
                              <w:pPr>
                                <w:pStyle w:val="Subtitle"/>
                              </w:pPr>
                              <w:r>
                                <w:t>This Easter Magicworld Theatre is running a singing and dance workshop for children aged 6 - 14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355600"/>
                            <a:ext cx="3039110" cy="26479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91440" y="619125"/>
                            <a:ext cx="3000375" cy="26543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883285"/>
                            <a:ext cx="2959100" cy="39179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9" o:spid="_x0000_s1047" style="position:absolute;margin-left:41.4pt;margin-top:153.15pt;width:529.2pt;height:110.3pt;z-index:251658248;mso-position-horizontal-relative:page;mso-position-vertical-relative:page" coordsize="6720840,1400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" mv:complextextbox="1">
                <v:shape id="Text Box 686" o:spid="_x0000_s1048" type="#_x0000_t202" style="position:absolute;width:6720840;height:1400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Text Box 173" o:spid="_x0000_s1049" type="#_x0000_t202" style="position:absolute;left:91440;top:91440;width:306387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_x0000_s1050" inset="0,0,0,0">
                    <w:txbxContent>
                      <w:p w14:paraId="635D869E" w14:textId="77777777" w:rsidR="00A35C51" w:rsidRPr="009F6EE7" w:rsidRDefault="00A35C51" w:rsidP="00180624">
                        <w:pPr>
                          <w:pStyle w:val="Subtitle"/>
                        </w:pPr>
                        <w:r>
                          <w:t>This Easter Magicworld Theatre is running a singing and dance workshop for children aged 6 - 14</w:t>
                        </w:r>
                      </w:p>
                    </w:txbxContent>
                  </v:textbox>
                </v:shape>
                <v:shape id="_x0000_s1050" type="#_x0000_t202" style="position:absolute;left:91440;top:355600;width:3039110;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_x0000_s1051" inset="0,0,0,0">
                    <w:txbxContent/>
                  </v:textbox>
                </v:shape>
                <v:shape id="_x0000_s1051" type="#_x0000_t202" style="position:absolute;left:91440;top:619125;width:300037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_x0000_s1052" inset="0,0,0,0">
                    <w:txbxContent/>
                  </v:textbox>
                </v:shape>
                <v:shape id="_x0000_s1052" type="#_x0000_t202" style="position:absolute;left:91440;top:883285;width:2959100;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46" behindDoc="0" locked="0" layoutInCell="1" allowOverlap="1" wp14:anchorId="6EAC1D4C" wp14:editId="43FFD27B">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bookmarkStart w:id="0" w:name="_GoBack"/>
      <w:bookmarkEnd w:id="0"/>
      <w:r w:rsidR="001728D5">
        <w:br w:type="page"/>
      </w:r>
      <w:r w:rsidR="00FC4427">
        <w:rPr>
          <w:noProof/>
        </w:rPr>
        <w:lastRenderedPageBreak/>
        <w:drawing>
          <wp:anchor distT="0" distB="0" distL="118745" distR="118745" simplePos="0" relativeHeight="251658289" behindDoc="0" locked="0" layoutInCell="1" allowOverlap="1" wp14:anchorId="26B3CDDF" wp14:editId="483A8410">
            <wp:simplePos x="5486400" y="8229600"/>
            <wp:positionH relativeFrom="page">
              <wp:posOffset>5194300</wp:posOffset>
            </wp:positionH>
            <wp:positionV relativeFrom="page">
              <wp:posOffset>6872605</wp:posOffset>
            </wp:positionV>
            <wp:extent cx="2051050" cy="1366520"/>
            <wp:effectExtent l="228600" t="228600" r="234950" b="309880"/>
            <wp:wrapTight wrapText="bothSides">
              <wp:wrapPolygon edited="0">
                <wp:start x="-1311" y="-1579"/>
                <wp:lineTo x="-1547" y="5739"/>
                <wp:lineTo x="-1612" y="18686"/>
                <wp:lineTo x="-1753" y="20328"/>
                <wp:lineTo x="6591" y="23709"/>
                <wp:lineTo x="19264" y="23902"/>
                <wp:lineTo x="19592" y="24653"/>
                <wp:lineTo x="22515" y="24138"/>
                <wp:lineTo x="22797" y="20855"/>
                <wp:lineTo x="22755" y="-3796"/>
                <wp:lineTo x="549" y="-1907"/>
                <wp:lineTo x="-1311" y="-1579"/>
              </wp:wrapPolygon>
            </wp:wrapTight>
            <wp:docPr id="6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401532">
                      <a:off x="0" y="0"/>
                      <a:ext cx="2051050" cy="13665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290" behindDoc="0" locked="0" layoutInCell="1" allowOverlap="1" wp14:anchorId="6BECD922" wp14:editId="07E92951">
                <wp:simplePos x="0" y="0"/>
                <wp:positionH relativeFrom="page">
                  <wp:posOffset>397510</wp:posOffset>
                </wp:positionH>
                <wp:positionV relativeFrom="page">
                  <wp:posOffset>6904990</wp:posOffset>
                </wp:positionV>
                <wp:extent cx="4658995" cy="502920"/>
                <wp:effectExtent l="3810" t="0" r="0" b="0"/>
                <wp:wrapTight wrapText="bothSides">
                  <wp:wrapPolygon edited="0">
                    <wp:start x="0" y="0"/>
                    <wp:lineTo x="21600" y="0"/>
                    <wp:lineTo x="21600" y="21600"/>
                    <wp:lineTo x="0" y="21600"/>
                    <wp:lineTo x="0" y="0"/>
                  </wp:wrapPolygon>
                </wp:wrapTight>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F5DE020" w14:textId="77777777" w:rsidR="00A35C51" w:rsidRPr="009F6EE7" w:rsidRDefault="00A35C51" w:rsidP="00180624">
                            <w:pPr>
                              <w:pStyle w:val="Heading2"/>
                            </w:pPr>
                            <w:r w:rsidRPr="001D4546">
                              <w:t>Aenean pharetra sagittis massa.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3" type="#_x0000_t202" style="position:absolute;margin-left:31.3pt;margin-top:543.7pt;width:366.85pt;height:39.6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" filled="f" stroked="f">
                <v:stroke o:forcedash="t"/>
                <v:textbox inset=",7.2pt,,7.2pt">
                  <w:txbxContent>
                    <w:p w14:paraId="3F5DE020" w14:textId="77777777" w:rsidR="00A35C51" w:rsidRPr="009F6EE7" w:rsidRDefault="00A35C51" w:rsidP="00180624">
                      <w:pPr>
                        <w:pStyle w:val="Heading2"/>
                      </w:pPr>
                      <w:r w:rsidRPr="001D4546">
                        <w:t>Aenean pharetra sagittis massa.</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3" behindDoc="0" locked="0" layoutInCell="1" allowOverlap="1" wp14:anchorId="206792A6" wp14:editId="4071A9C5">
                <wp:simplePos x="0" y="0"/>
                <wp:positionH relativeFrom="page">
                  <wp:posOffset>358140</wp:posOffset>
                </wp:positionH>
                <wp:positionV relativeFrom="page">
                  <wp:posOffset>3416300</wp:posOffset>
                </wp:positionV>
                <wp:extent cx="7040880" cy="571500"/>
                <wp:effectExtent l="2540" t="0" r="5080" b="0"/>
                <wp:wrapTight wrapText="bothSides">
                  <wp:wrapPolygon edited="0">
                    <wp:start x="0" y="0"/>
                    <wp:lineTo x="21600" y="0"/>
                    <wp:lineTo x="21600" y="21600"/>
                    <wp:lineTo x="0" y="21600"/>
                    <wp:lineTo x="0"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CF54518" w14:textId="77777777" w:rsidR="00A35C51" w:rsidRPr="00B047B0" w:rsidRDefault="00A35C51" w:rsidP="00180624">
                            <w:pPr>
                              <w:pStyle w:val="Heading3"/>
                            </w:pPr>
                            <w:r w:rsidRPr="00932BED">
                              <w:t>Duis pharetra, justo at convallis porttitor, ante dui tincidunt leo, sed iaculis justo augue eu nulla.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4" type="#_x0000_t202" style="position:absolute;margin-left:28.2pt;margin-top:269pt;width:554.4pt;height: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" filled="f" stroked="f">
                <v:stroke o:forcedash="t"/>
                <v:textbox inset=",0,,0">
                  <w:txbxContent>
                    <w:p w14:paraId="3CF54518" w14:textId="77777777" w:rsidR="00A35C51" w:rsidRPr="00B047B0" w:rsidRDefault="00A35C51" w:rsidP="00180624">
                      <w:pPr>
                        <w:pStyle w:val="Heading3"/>
                      </w:pPr>
                      <w:r w:rsidRPr="00932BED">
                        <w:t>Duis pharetra, justo at convallis porttitor, ante dui tincidunt leo, sed iaculis justo augue eu nulla.</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7" behindDoc="0" locked="0" layoutInCell="1" allowOverlap="1" wp14:anchorId="638ABEA2" wp14:editId="5CC04569">
                <wp:simplePos x="0" y="0"/>
                <wp:positionH relativeFrom="page">
                  <wp:posOffset>2817495</wp:posOffset>
                </wp:positionH>
                <wp:positionV relativeFrom="page">
                  <wp:posOffset>7804150</wp:posOffset>
                </wp:positionV>
                <wp:extent cx="2121535" cy="1874520"/>
                <wp:effectExtent l="0" t="0" r="1270" b="0"/>
                <wp:wrapTight wrapText="bothSides">
                  <wp:wrapPolygon edited="0">
                    <wp:start x="0" y="0"/>
                    <wp:lineTo x="21600" y="0"/>
                    <wp:lineTo x="21600" y="21600"/>
                    <wp:lineTo x="0" y="21600"/>
                    <wp:lineTo x="0" y="0"/>
                  </wp:wrapPolygon>
                </wp:wrapTight>
                <wp:docPr id="1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0" seq="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5" type="#_x0000_t202" style="position:absolute;margin-left:221.85pt;margin-top:614.5pt;width:167.05pt;height:147.6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" mv:complextextbox="1" filled="f" stroked="f">
                <v:stroke o:forcedash="t"/>
                <v:textbox style="mso-next-textbox:#Text Box 206"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286" behindDoc="0" locked="0" layoutInCell="1" allowOverlap="1" wp14:anchorId="5733B0F3" wp14:editId="75183204">
                <wp:simplePos x="0" y="0"/>
                <wp:positionH relativeFrom="page">
                  <wp:posOffset>358140</wp:posOffset>
                </wp:positionH>
                <wp:positionV relativeFrom="page">
                  <wp:posOffset>7804150</wp:posOffset>
                </wp:positionV>
                <wp:extent cx="2121535" cy="1874520"/>
                <wp:effectExtent l="2540" t="0" r="0" b="0"/>
                <wp:wrapTight wrapText="bothSides">
                  <wp:wrapPolygon edited="0">
                    <wp:start x="0" y="0"/>
                    <wp:lineTo x="21600" y="0"/>
                    <wp:lineTo x="21600" y="21600"/>
                    <wp:lineTo x="0" y="21600"/>
                    <wp:lineTo x="0" y="0"/>
                  </wp:wrapPolygon>
                </wp:wrapTight>
                <wp:docPr id="1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0" seq="3"/>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6" type="#_x0000_t202" style="position:absolute;margin-left:28.2pt;margin-top:614.5pt;width:167.05pt;height:147.6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" mv:complextextbox="1" filled="f" stroked="f">
                <v:stroke o:forcedash="t"/>
                <v:textbox style="mso-next-textbox:#Text Box 67" inset=",0,,0">
                  <w:txbxContent/>
                </v:textbox>
                <w10:wrap type="tight" anchorx="page" anchory="page"/>
              </v:shape>
            </w:pict>
          </mc:Fallback>
        </mc:AlternateContent>
      </w:r>
      <w:r w:rsidR="005E3D16">
        <w:rPr>
          <w:noProof/>
        </w:rPr>
        <mc:AlternateContent>
          <mc:Choice Requires="wpg">
            <w:drawing>
              <wp:anchor distT="0" distB="0" distL="114300" distR="114300" simplePos="0" relativeHeight="251658288" behindDoc="0" locked="0" layoutInCell="1" allowOverlap="1" wp14:anchorId="55A7E08F" wp14:editId="32BDB3C0">
                <wp:simplePos x="0" y="0"/>
                <wp:positionH relativeFrom="page">
                  <wp:posOffset>5277485</wp:posOffset>
                </wp:positionH>
                <wp:positionV relativeFrom="page">
                  <wp:posOffset>7804150</wp:posOffset>
                </wp:positionV>
                <wp:extent cx="2121535" cy="1875790"/>
                <wp:effectExtent l="0" t="0" r="0" b="3810"/>
                <wp:wrapThrough wrapText="bothSides">
                  <wp:wrapPolygon edited="0">
                    <wp:start x="259" y="0"/>
                    <wp:lineTo x="259" y="21351"/>
                    <wp:lineTo x="20947" y="21351"/>
                    <wp:lineTo x="20947" y="0"/>
                    <wp:lineTo x="259" y="0"/>
                  </wp:wrapPolygon>
                </wp:wrapThrough>
                <wp:docPr id="208" name="Group 208"/>
                <wp:cNvGraphicFramePr/>
                <a:graphic xmlns:a="http://schemas.openxmlformats.org/drawingml/2006/main">
                  <a:graphicData uri="http://schemas.microsoft.com/office/word/2010/wordprocessingGroup">
                    <wpg:wgp>
                      <wpg:cNvGrpSpPr/>
                      <wpg:grpSpPr>
                        <a:xfrm>
                          <a:off x="0" y="0"/>
                          <a:ext cx="2121535" cy="1875790"/>
                          <a:chOff x="0" y="0"/>
                          <a:chExt cx="2121535" cy="1875790"/>
                        </a:xfrm>
                        <a:extLst>
                          <a:ext uri="{0CCBE362-F206-4b92-989A-16890622DB6E}">
                            <ma14:wrappingTextBoxFlag xmlns:ma14="http://schemas.microsoft.com/office/mac/drawingml/2011/main" val="1"/>
                          </a:ext>
                        </a:extLst>
                      </wpg:grpSpPr>
                      <wps:wsp>
                        <wps:cNvPr id="167" name="Text Box 691"/>
                        <wps:cNvSpPr txBox="1">
                          <a:spLocks noChangeArrowheads="1"/>
                        </wps:cNvSpPr>
                        <wps:spPr bwMode="auto">
                          <a:xfrm>
                            <a:off x="0" y="0"/>
                            <a:ext cx="212153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6" name="Text Box 206"/>
                        <wps:cNvSpPr txBox="1"/>
                        <wps:spPr>
                          <a:xfrm>
                            <a:off x="91440" y="586105"/>
                            <a:ext cx="788670" cy="17716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91440" y="762000"/>
                            <a:ext cx="1938655" cy="1113790"/>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8" o:spid="_x0000_s1057" style="position:absolute;margin-left:415.55pt;margin-top:614.5pt;width:167.05pt;height:147.7pt;z-index:251658288;mso-position-horizontal-relative:page;mso-position-vertical-relative:page" coordsize="2121535,1875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" mv:complextextbox="1">
                <v:shape id="Text Box 691" o:spid="_x0000_s1058" type="#_x0000_t202" style="position:absolute;width:2121535;height:1874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ql0wQAA&#10;ANwAAAAPAAAAZHJzL2Rvd25yZXYueG1sRE/bisIwEH1f8B/CCL6tie6itRpFFgRXFsQLPg/N2Bab&#10;SWmi1r83grBvczjXmS1aW4kbNb50rGHQVyCIM2dKzjUcD6vPBIQPyAYrx6ThQR4W887HDFPj7ryj&#10;2z7kIoawT1FDEUKdSumzgiz6vquJI3d2jcUQYZNL0+A9httKDpUaSYslx4YCa/opKLvsr1aDTE7f&#10;fybZTq6PzZe5HMqj+l0prXvddjkFEagN/+K3e23i/NEYXs/EC+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pdMEAAADcAAAADwAAAAAAAAAAAAAAAACXAgAAZHJzL2Rvd25y&#10;ZXYueG1sUEsFBgAAAAAEAAQA9QAAAIUDAAAAAA==&#10;" mv:complextextbox="1" filled="f" stroked="f">
                  <v:stroke o:forcedash="t"/>
                  <v:textbox inset=",0,,0"/>
                </v:shape>
                <v:shape id="Text Box 206" o:spid="_x0000_s1059" type="#_x0000_t202" style="position:absolute;left:91440;top:586105;width:7886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7" inset="0,0,0,0">
                    <w:txbxContent/>
                  </v:textbox>
                </v:shape>
                <v:shape id="Text Box 207" o:spid="_x0000_s1060" type="#_x0000_t202" style="position:absolute;left:91440;top:762000;width:1938655;height:1113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84" behindDoc="0" locked="0" layoutInCell="1" allowOverlap="1" wp14:anchorId="08C4AA41" wp14:editId="20599F9D">
                <wp:simplePos x="0" y="0"/>
                <wp:positionH relativeFrom="page">
                  <wp:posOffset>2817495</wp:posOffset>
                </wp:positionH>
                <wp:positionV relativeFrom="page">
                  <wp:posOffset>4146550</wp:posOffset>
                </wp:positionV>
                <wp:extent cx="2121535" cy="2499360"/>
                <wp:effectExtent l="0" t="0" r="1270" b="0"/>
                <wp:wrapTight wrapText="bothSides">
                  <wp:wrapPolygon edited="0">
                    <wp:start x="0" y="0"/>
                    <wp:lineTo x="21600" y="0"/>
                    <wp:lineTo x="21600" y="21600"/>
                    <wp:lineTo x="0" y="21600"/>
                    <wp:lineTo x="0" y="0"/>
                  </wp:wrapPolygon>
                </wp:wrapTight>
                <wp:docPr id="1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1" type="#_x0000_t202" style="position:absolute;margin-left:221.85pt;margin-top:326.5pt;width:167.05pt;height:196.8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" mv:complextextbox="1" filled="f" stroked="f">
                <v:stroke o:forcedash="t"/>
                <v:textbox style="mso-next-textbox:#Text Box 65"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282" behindDoc="0" locked="0" layoutInCell="1" allowOverlap="1" wp14:anchorId="30D78BCE" wp14:editId="294D0814">
                <wp:simplePos x="0" y="0"/>
                <wp:positionH relativeFrom="page">
                  <wp:posOffset>358140</wp:posOffset>
                </wp:positionH>
                <wp:positionV relativeFrom="page">
                  <wp:posOffset>4146550</wp:posOffset>
                </wp:positionV>
                <wp:extent cx="2121535" cy="2499360"/>
                <wp:effectExtent l="2540" t="0" r="0" b="0"/>
                <wp:wrapTight wrapText="bothSides">
                  <wp:wrapPolygon edited="0">
                    <wp:start x="0" y="0"/>
                    <wp:lineTo x="21600" y="0"/>
                    <wp:lineTo x="21600" y="21600"/>
                    <wp:lineTo x="0" y="21600"/>
                    <wp:lineTo x="0"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0">
                        <w:txbxContent>
                          <w:p w14:paraId="4C3B5A3E" w14:textId="77777777" w:rsidR="00A35C51" w:rsidRDefault="00A35C51" w:rsidP="00180624">
                            <w:pPr>
                              <w:pStyle w:val="BodyText"/>
                            </w:pPr>
                            <w:r>
                              <w:t xml:space="preserve">Fusce ultrices consequat nisl. In volutpat pede nec urna. Maecenas quam ante, commodo nec, aliquam ullamcorper, viverra nec, tortor. Nullam at est in odio varius lobortis. Curabitur condimentum cursus diam. Suspendisse pharetra vulputate ligula. Nam lorem nulla, rutrum ut, auctor at, imperdiet vitae, tortor. </w:t>
                            </w:r>
                          </w:p>
                          <w:p w14:paraId="1C01D637" w14:textId="77777777" w:rsidR="00A35C51" w:rsidRDefault="00A35C51" w:rsidP="00180624">
                            <w:pPr>
                              <w:pStyle w:val="Heading6"/>
                            </w:pPr>
                            <w:r>
                              <w:t xml:space="preserve">Donec mattis. </w:t>
                            </w:r>
                          </w:p>
                          <w:p w14:paraId="0D83BFB8" w14:textId="77777777" w:rsidR="00A35C51" w:rsidRDefault="00A35C51" w:rsidP="00180624">
                            <w:pPr>
                              <w:pStyle w:val="BodyText"/>
                            </w:pPr>
                            <w:r>
                              <w:t>Donec sed massa. Praesent molestie, quam at euismod pulvinar, leo est placerat quam, ut gravida erat ipsum vel lorem. Fusce est magna, dapibus quis, mollis vel, laoreet dapibus, nibh. Donec euismod vehicula nulla. Quisque et est. Aenean pellentesque imperdiet purus. Vivamus lobortis pretium enim.</w:t>
                            </w:r>
                          </w:p>
                          <w:p w14:paraId="125EB11D" w14:textId="77777777" w:rsidR="00A35C51" w:rsidRDefault="00A35C51" w:rsidP="00180624">
                            <w:pPr>
                              <w:pStyle w:val="BodyText"/>
                            </w:pPr>
                            <w:r>
                              <w:t xml:space="preserve">Nam pharetra condimentum magna. Duis pharetra, justo at convallis porttitor, ante dui tincidunt leo, sed iaculis justo augue eu nulla. Suspendisse a ipsum sit amet mi tincidunt interdum. Ut lorem ante, semper at, dapibus quis, viverra tempor, erat. Duis ultricies nunc eget quam cursus pretium. Quisque tincidunt. Mauris at risus gravida metus mattis cursus. </w:t>
                            </w:r>
                          </w:p>
                          <w:p w14:paraId="55BD7303" w14:textId="77777777" w:rsidR="00A35C51" w:rsidRDefault="00A35C51" w:rsidP="00180624">
                            <w:pPr>
                              <w:pStyle w:val="Heading6"/>
                            </w:pPr>
                            <w:r>
                              <w:t xml:space="preserve">Sed mollis dui. </w:t>
                            </w:r>
                          </w:p>
                          <w:p w14:paraId="5FF20CE2" w14:textId="77777777" w:rsidR="00A35C51" w:rsidRDefault="00A35C51" w:rsidP="00180624">
                            <w:pPr>
                              <w:pStyle w:val="BodyText"/>
                            </w:pPr>
                            <w:r>
                              <w:t>In enim mi, fermentum ut, accumsan at, venenatis sit amet, diam. In mi. Donec tempor posuere dui. Cras et ipsum. In blandit tincidunt enim. Mauris facilisis. Vestibulum ante ipsum primis in faucibus orci luctus et ultrices posuere cubilia Curae;</w:t>
                            </w:r>
                          </w:p>
                          <w:p w14:paraId="63E52F4A" w14:textId="77777777" w:rsidR="00A35C51" w:rsidRDefault="00A35C51" w:rsidP="00180624">
                            <w:pPr>
                              <w:pStyle w:val="Heading6"/>
                            </w:pPr>
                            <w:r>
                              <w:t xml:space="preserve">Donec varius nibh. </w:t>
                            </w:r>
                          </w:p>
                          <w:p w14:paraId="6A540704" w14:textId="77777777" w:rsidR="00A35C51" w:rsidRDefault="00A35C51" w:rsidP="00180624">
                            <w:pPr>
                              <w:pStyle w:val="BodyText"/>
                            </w:pPr>
                            <w:r>
                              <w:t>Sed lectus ipsum, nonummy ut, suscipit vestibulum, imperdiet quis, enim. Nullam vitae risus. Sed faucibus est in sapien. Curabitur non est eget nunc egestas volutpat. In et quam. Morbi ornare interdum elit. Sed augue justo, blandit in, feugiat at, vehicula a, elit. Suspendisse potenti. Curabitur hendrerit enim at ante.</w:t>
                            </w:r>
                          </w:p>
                          <w:p w14:paraId="349E1C31" w14:textId="77777777" w:rsidR="00A35C51" w:rsidRPr="00B047B0" w:rsidRDefault="00A35C51" w:rsidP="00180624">
                            <w:pPr>
                              <w:pStyle w:val="BodyText"/>
                            </w:pPr>
                            <w:r>
                              <w:t>Praesent vulputate, dui in bibendum faucibus, tortor lorem porta orci, sed ultricies pede mi sit amet nisi. Fusce in augue. Mauris pulvinar iaculis velit. Suspendisse at nisl at est facilisis congue. Fusce sit amet lorem et urna elementum semper. Morbi eu tellus a lectus suscipit faucibus. Pellentesque id ligula nec lectus accumsan pretium. Etiam blandit congue leo. Nam aliquam. Sed rhoncus scelerisque mauris.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2" type="#_x0000_t202" style="position:absolute;margin-left:28.2pt;margin-top:326.5pt;width:167.05pt;height:196.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" mv:complextextbox="1" filled="f" stroked="f">
                <v:stroke o:forcedash="t"/>
                <v:textbox style="mso-next-textbox:#Text Box 64" inset=",0,,0">
                  <w:txbxContent>
                    <w:p w14:paraId="4C3B5A3E" w14:textId="77777777" w:rsidR="00A35C51" w:rsidRDefault="00A35C51" w:rsidP="00180624">
                      <w:pPr>
                        <w:pStyle w:val="BodyText"/>
                      </w:pPr>
                      <w:r>
                        <w:t xml:space="preserve">Fusce ultrices consequat nisl. In volutpat pede nec urna. Maecenas quam ante, commodo nec, aliquam ullamcorper, viverra nec, tortor. Nullam at est in odio varius lobortis. Curabitur condimentum cursus diam. Suspendisse pharetra vulputate ligula. Nam lorem nulla, rutrum ut, auctor at, imperdiet vitae, tortor. </w:t>
                      </w:r>
                    </w:p>
                    <w:p w14:paraId="1C01D637" w14:textId="77777777" w:rsidR="00A35C51" w:rsidRDefault="00A35C51" w:rsidP="00180624">
                      <w:pPr>
                        <w:pStyle w:val="Heading6"/>
                      </w:pPr>
                      <w:r>
                        <w:t xml:space="preserve">Donec mattis. </w:t>
                      </w:r>
                    </w:p>
                    <w:p w14:paraId="0D83BFB8" w14:textId="77777777" w:rsidR="00A35C51" w:rsidRDefault="00A35C51" w:rsidP="00180624">
                      <w:pPr>
                        <w:pStyle w:val="BodyText"/>
                      </w:pPr>
                      <w:r>
                        <w:t>Donec sed massa. Praesent molestie, quam at euismod pulvinar, leo est placerat quam, ut gravida erat ipsum vel lorem. Fusce est magna, dapibus quis, mollis vel, laoreet dapibus, nibh. Donec euismod vehicula nulla. Quisque et est. Aenean pellentesque imperdiet purus. Vivamus lobortis pretium enim.</w:t>
                      </w:r>
                    </w:p>
                    <w:p w14:paraId="125EB11D" w14:textId="77777777" w:rsidR="00A35C51" w:rsidRDefault="00A35C51" w:rsidP="00180624">
                      <w:pPr>
                        <w:pStyle w:val="BodyText"/>
                      </w:pPr>
                      <w:r>
                        <w:t xml:space="preserve">Nam pharetra condimentum magna. Duis pharetra, justo at convallis porttitor, ante dui tincidunt leo, sed iaculis justo augue eu nulla. Suspendisse a ipsum sit amet mi tincidunt interdum. Ut lorem ante, semper at, dapibus quis, viverra tempor, erat. Duis ultricies nunc eget quam cursus pretium. Quisque tincidunt. Mauris at risus gravida metus mattis cursus. </w:t>
                      </w:r>
                    </w:p>
                    <w:p w14:paraId="55BD7303" w14:textId="77777777" w:rsidR="00A35C51" w:rsidRDefault="00A35C51" w:rsidP="00180624">
                      <w:pPr>
                        <w:pStyle w:val="Heading6"/>
                      </w:pPr>
                      <w:r>
                        <w:t xml:space="preserve">Sed mollis dui. </w:t>
                      </w:r>
                    </w:p>
                    <w:p w14:paraId="5FF20CE2" w14:textId="77777777" w:rsidR="00A35C51" w:rsidRDefault="00A35C51" w:rsidP="00180624">
                      <w:pPr>
                        <w:pStyle w:val="BodyText"/>
                      </w:pPr>
                      <w:r>
                        <w:t>In enim mi, fermentum ut, accumsan at, venenatis sit amet, diam. In mi. Donec tempor posuere dui. Cras et ipsum. In blandit tincidunt enim. Mauris facilisis. Vestibulum ante ipsum primis in faucibus orci luctus et ultrices posuere cubilia Curae;</w:t>
                      </w:r>
                    </w:p>
                    <w:p w14:paraId="63E52F4A" w14:textId="77777777" w:rsidR="00A35C51" w:rsidRDefault="00A35C51" w:rsidP="00180624">
                      <w:pPr>
                        <w:pStyle w:val="Heading6"/>
                      </w:pPr>
                      <w:r>
                        <w:t xml:space="preserve">Donec varius nibh. </w:t>
                      </w:r>
                    </w:p>
                    <w:p w14:paraId="6A540704" w14:textId="77777777" w:rsidR="00A35C51" w:rsidRDefault="00A35C51" w:rsidP="00180624">
                      <w:pPr>
                        <w:pStyle w:val="BodyText"/>
                      </w:pPr>
                      <w:r>
                        <w:t>Sed lectus ipsum, nonummy ut, suscipit vestibulum, imperdiet quis, enim. Nullam vitae risus. Sed faucibus est in sapien. Curabitur non est eget nunc egestas volutpat. In et quam. Morbi ornare interdum elit. Sed augue justo, blandit in, feugiat at, vehicula a, elit. Suspendisse potenti. Curabitur hendrerit enim at ante.</w:t>
                      </w:r>
                    </w:p>
                    <w:p w14:paraId="349E1C31" w14:textId="77777777" w:rsidR="00A35C51" w:rsidRPr="00B047B0" w:rsidRDefault="00A35C51" w:rsidP="00180624">
                      <w:pPr>
                        <w:pStyle w:val="BodyText"/>
                      </w:pPr>
                      <w:r>
                        <w:t>Praesent vulputate, dui in bibendum faucibus, tortor lorem porta orci, sed ultricies pede mi sit amet nisi. Fusce in augue. Mauris pulvinar iaculis velit. Suspendisse at nisl at est facilisis congue. Fusce sit amet lorem et urna elementum semper. Morbi eu tellus a lectus suscipit faucibus. Pellentesque id ligula nec lectus accumsan pretium. Etiam blandit congue leo. Nam aliquam. Sed rhoncus scelerisque mauris.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5" behindDoc="0" locked="0" layoutInCell="1" allowOverlap="1" wp14:anchorId="251751D6" wp14:editId="0AAB3944">
                <wp:simplePos x="0" y="0"/>
                <wp:positionH relativeFrom="page">
                  <wp:posOffset>5277485</wp:posOffset>
                </wp:positionH>
                <wp:positionV relativeFrom="page">
                  <wp:posOffset>4146550</wp:posOffset>
                </wp:positionV>
                <wp:extent cx="2121535" cy="2499360"/>
                <wp:effectExtent l="0" t="0" r="5080" b="0"/>
                <wp:wrapTight wrapText="bothSides">
                  <wp:wrapPolygon edited="0">
                    <wp:start x="0" y="0"/>
                    <wp:lineTo x="21600" y="0"/>
                    <wp:lineTo x="21600" y="21600"/>
                    <wp:lineTo x="0" y="21600"/>
                    <wp:lineTo x="0" y="0"/>
                  </wp:wrapPolygon>
                </wp:wrapTight>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0" seq="2"/>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3" type="#_x0000_t202" style="position:absolute;margin-left:415.55pt;margin-top:326.5pt;width:167.05pt;height:196.8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" mv:complextextbox="1" filled="f" stroked="f">
                <v:stroke o:forcedash="t"/>
                <v:textbox style="mso-next-textbox:#Text Box 66"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281" behindDoc="0" locked="0" layoutInCell="1" allowOverlap="1" wp14:anchorId="65C093DB" wp14:editId="27F53491">
                <wp:simplePos x="0" y="0"/>
                <wp:positionH relativeFrom="page">
                  <wp:posOffset>358140</wp:posOffset>
                </wp:positionH>
                <wp:positionV relativeFrom="page">
                  <wp:posOffset>2882900</wp:posOffset>
                </wp:positionV>
                <wp:extent cx="7040880" cy="457200"/>
                <wp:effectExtent l="2540" t="0" r="5080" b="0"/>
                <wp:wrapTight wrapText="bothSides">
                  <wp:wrapPolygon edited="0">
                    <wp:start x="0" y="0"/>
                    <wp:lineTo x="21600" y="0"/>
                    <wp:lineTo x="21600" y="21600"/>
                    <wp:lineTo x="0" y="21600"/>
                    <wp:lineTo x="0"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B529F22" w14:textId="77777777" w:rsidR="00A35C51" w:rsidRPr="00B047B0" w:rsidRDefault="00A35C51" w:rsidP="00180624">
                            <w:pPr>
                              <w:pStyle w:val="Heading1"/>
                            </w:pPr>
                            <w:r w:rsidRPr="00932BED">
                              <w:t>Nam pharetra condimentum magna.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4" type="#_x0000_t202" style="position:absolute;margin-left:28.2pt;margin-top:227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" filled="f" stroked="f">
                <v:stroke o:forcedash="t"/>
                <v:textbox inset=",0,,0">
                  <w:txbxContent>
                    <w:p w14:paraId="5B529F22" w14:textId="77777777" w:rsidR="00A35C51" w:rsidRPr="00B047B0" w:rsidRDefault="00A35C51" w:rsidP="00180624">
                      <w:pPr>
                        <w:pStyle w:val="Heading1"/>
                      </w:pPr>
                      <w:r w:rsidRPr="00932BED">
                        <w:t>Nam pharetra condimentum magna.</w:t>
                      </w:r>
                    </w:p>
                  </w:txbxContent>
                </v:textbox>
                <w10:wrap type="tight" anchorx="page" anchory="page"/>
              </v:shape>
            </w:pict>
          </mc:Fallback>
        </mc:AlternateContent>
      </w:r>
      <w:r w:rsidR="001728D5">
        <w:rPr>
          <w:noProof/>
        </w:rPr>
        <w:drawing>
          <wp:anchor distT="0" distB="0" distL="118745" distR="118745" simplePos="0" relativeHeight="251658279" behindDoc="0" locked="0" layoutInCell="1" allowOverlap="1" wp14:anchorId="04EE69C2" wp14:editId="495BEB1A">
            <wp:simplePos x="5486400" y="8229600"/>
            <wp:positionH relativeFrom="page">
              <wp:posOffset>2806700</wp:posOffset>
            </wp:positionH>
            <wp:positionV relativeFrom="page">
              <wp:posOffset>914400</wp:posOffset>
            </wp:positionV>
            <wp:extent cx="2326005" cy="1691640"/>
            <wp:effectExtent l="228600" t="177800" r="239395" b="187960"/>
            <wp:wrapTight wrapText="bothSides">
              <wp:wrapPolygon edited="0">
                <wp:start x="-1278" y="-830"/>
                <wp:lineTo x="-1541" y="9623"/>
                <wp:lineTo x="-1380" y="22954"/>
                <wp:lineTo x="7460" y="24141"/>
                <wp:lineTo x="17796" y="22863"/>
                <wp:lineTo x="17818" y="23186"/>
                <wp:lineTo x="19462" y="22982"/>
                <wp:lineTo x="22516" y="22605"/>
                <wp:lineTo x="22751" y="22576"/>
                <wp:lineTo x="22730" y="22253"/>
                <wp:lineTo x="22495" y="22282"/>
                <wp:lineTo x="22648" y="17378"/>
                <wp:lineTo x="22627" y="17055"/>
                <wp:lineTo x="22780" y="12152"/>
                <wp:lineTo x="22759" y="11829"/>
                <wp:lineTo x="22677" y="6955"/>
                <wp:lineTo x="22656" y="6632"/>
                <wp:lineTo x="22574" y="1757"/>
                <wp:lineTo x="23089" y="-1237"/>
                <wp:lineTo x="19757" y="-1477"/>
                <wp:lineTo x="1776" y="-1207"/>
                <wp:lineTo x="-1278" y="-830"/>
              </wp:wrapPolygon>
            </wp:wrapTight>
            <wp:docPr id="59" name="Placeholder" descr=":checker:checker photos:42-168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13"/>
                    <a:srcRect l="26011" t="11969" r="4661" b="12060"/>
                    <a:stretch>
                      <a:fillRect/>
                    </a:stretch>
                  </pic:blipFill>
                  <pic:spPr bwMode="auto">
                    <a:xfrm rot="308251">
                      <a:off x="0" y="0"/>
                      <a:ext cx="232600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277" behindDoc="0" locked="0" layoutInCell="1" allowOverlap="1" wp14:anchorId="6657240D" wp14:editId="380EFE3C">
            <wp:simplePos x="5486400" y="8229600"/>
            <wp:positionH relativeFrom="page">
              <wp:posOffset>4826000</wp:posOffset>
            </wp:positionH>
            <wp:positionV relativeFrom="page">
              <wp:posOffset>825500</wp:posOffset>
            </wp:positionV>
            <wp:extent cx="2333625" cy="1691640"/>
            <wp:effectExtent l="254000" t="203200" r="231775" b="213360"/>
            <wp:wrapTight wrapText="bothSides">
              <wp:wrapPolygon edited="0">
                <wp:start x="19804" y="-1332"/>
                <wp:lineTo x="6613" y="-1991"/>
                <wp:lineTo x="-1485" y="-1240"/>
                <wp:lineTo x="-1573" y="5924"/>
                <wp:lineTo x="-1457" y="22578"/>
                <wp:lineTo x="1348" y="22995"/>
                <wp:lineTo x="2516" y="23169"/>
                <wp:lineTo x="7242" y="23221"/>
                <wp:lineTo x="7267" y="22898"/>
                <wp:lineTo x="15682" y="24151"/>
                <wp:lineTo x="22871" y="22938"/>
                <wp:lineTo x="22630" y="19966"/>
                <wp:lineTo x="22775" y="15095"/>
                <wp:lineTo x="22800" y="14772"/>
                <wp:lineTo x="22711" y="9866"/>
                <wp:lineTo x="22736" y="9544"/>
                <wp:lineTo x="22647" y="4637"/>
                <wp:lineTo x="22673" y="4315"/>
                <wp:lineTo x="22584" y="-592"/>
                <wp:lineTo x="22609" y="-914"/>
                <wp:lineTo x="19804" y="-1332"/>
              </wp:wrapPolygon>
            </wp:wrapTight>
            <wp:docPr id="54" name="Placeholder" descr=":checker:checker photos:42-161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14"/>
                    <a:srcRect l="6029" t="51542" r="13161" b="8398"/>
                    <a:stretch>
                      <a:fillRect/>
                    </a:stretch>
                  </pic:blipFill>
                  <pic:spPr bwMode="auto">
                    <a:xfrm rot="21230378">
                      <a:off x="0" y="0"/>
                      <a:ext cx="233362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278" behindDoc="0" locked="0" layoutInCell="1" allowOverlap="1" wp14:anchorId="323C12C6" wp14:editId="45A8FAA4">
            <wp:simplePos x="5486400" y="8229600"/>
            <wp:positionH relativeFrom="page">
              <wp:posOffset>546100</wp:posOffset>
            </wp:positionH>
            <wp:positionV relativeFrom="page">
              <wp:posOffset>825500</wp:posOffset>
            </wp:positionV>
            <wp:extent cx="2331085" cy="1691640"/>
            <wp:effectExtent l="254000" t="228600" r="234315" b="238760"/>
            <wp:wrapTight wrapText="bothSides">
              <wp:wrapPolygon edited="0">
                <wp:start x="19825" y="-1401"/>
                <wp:lineTo x="5843" y="-1646"/>
                <wp:lineTo x="-1311" y="-1307"/>
                <wp:lineTo x="-1458" y="5209"/>
                <wp:lineTo x="-1218" y="22590"/>
                <wp:lineTo x="1349" y="23055"/>
                <wp:lineTo x="2282" y="23224"/>
                <wp:lineTo x="9872" y="23291"/>
                <wp:lineTo x="9903" y="22970"/>
                <wp:lineTo x="16436" y="24154"/>
                <wp:lineTo x="22749" y="22681"/>
                <wp:lineTo x="22528" y="20024"/>
                <wp:lineTo x="22521" y="15116"/>
                <wp:lineTo x="22552" y="14795"/>
                <wp:lineTo x="22546" y="9887"/>
                <wp:lineTo x="22576" y="9565"/>
                <wp:lineTo x="22570" y="4657"/>
                <wp:lineTo x="22601" y="4336"/>
                <wp:lineTo x="22361" y="-615"/>
                <wp:lineTo x="22392" y="-936"/>
                <wp:lineTo x="19825" y="-1401"/>
              </wp:wrapPolygon>
            </wp:wrapTight>
            <wp:docPr id="55" name="Placeholder" descr=":checker:checker photos:42-164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15"/>
                    <a:srcRect l="8102" t="24074" b="9259"/>
                    <a:stretch>
                      <a:fillRect/>
                    </a:stretch>
                  </pic:blipFill>
                  <pic:spPr bwMode="auto">
                    <a:xfrm rot="21150416">
                      <a:off x="0" y="0"/>
                      <a:ext cx="233108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76" behindDoc="0" locked="0" layoutInCell="1" allowOverlap="1" wp14:anchorId="7EA42EB4" wp14:editId="7BA0BA61">
                <wp:simplePos x="0" y="0"/>
                <wp:positionH relativeFrom="page">
                  <wp:posOffset>365760</wp:posOffset>
                </wp:positionH>
                <wp:positionV relativeFrom="page">
                  <wp:posOffset>6858000</wp:posOffset>
                </wp:positionV>
                <wp:extent cx="7040880" cy="697865"/>
                <wp:effectExtent l="0" t="0" r="0" b="635"/>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540pt;width:554.4pt;height:54.9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297fd5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242852 [3215]" stroked="f" strokecolor="#4a7ebb" strokeweight="1.5pt">
                  <v:shadow opacity="22938f" mv:blur="38100f" offset="0,2pt"/>
                  <v:textbox inset=",7.2pt,,7.2pt"/>
                </v:rect>
                <w10:wrap anchorx="page" anchory="page"/>
              </v:group>
            </w:pict>
          </mc:Fallback>
        </mc:AlternateContent>
      </w:r>
      <w:r w:rsidR="006F79A9">
        <w:rPr>
          <w:noProof/>
        </w:rPr>
        <mc:AlternateContent>
          <mc:Choice Requires="wpg">
            <w:drawing>
              <wp:anchor distT="0" distB="0" distL="114300" distR="114300" simplePos="0" relativeHeight="251658273" behindDoc="0" locked="0" layoutInCell="1" allowOverlap="1" wp14:anchorId="601B1957" wp14:editId="0AA8136C">
                <wp:simplePos x="0" y="0"/>
                <wp:positionH relativeFrom="page">
                  <wp:posOffset>365760</wp:posOffset>
                </wp:positionH>
                <wp:positionV relativeFrom="page">
                  <wp:posOffset>685800</wp:posOffset>
                </wp:positionV>
                <wp:extent cx="7052945" cy="1481455"/>
                <wp:effectExtent l="0" t="0" r="0" b="44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J0rhg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629dd1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242852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17" o:title="checkerboardOverlay-R.png"/>
                  <o:lock v:ext="edit" aspectratio="f"/>
                </v:shape>
                <w10:wrap anchorx="page" anchory="page"/>
              </v:group>
            </w:pict>
          </mc:Fallback>
        </mc:AlternateContent>
      </w:r>
      <w:r w:rsidR="001728D5">
        <w:br w:type="page"/>
      </w:r>
      <w:r w:rsidR="006F79A9">
        <w:rPr>
          <w:noProof/>
        </w:rPr>
        <w:lastRenderedPageBreak/>
        <mc:AlternateContent>
          <mc:Choice Requires="wps">
            <w:drawing>
              <wp:anchor distT="0" distB="0" distL="114300" distR="114300" simplePos="0" relativeHeight="251658295" behindDoc="0" locked="0" layoutInCell="1" allowOverlap="1" wp14:anchorId="6CFDD087" wp14:editId="6035B105">
                <wp:simplePos x="0" y="0"/>
                <wp:positionH relativeFrom="page">
                  <wp:posOffset>2828290</wp:posOffset>
                </wp:positionH>
                <wp:positionV relativeFrom="page">
                  <wp:posOffset>3919220</wp:posOffset>
                </wp:positionV>
                <wp:extent cx="2121535" cy="5715000"/>
                <wp:effectExtent l="0" t="0" r="0" b="0"/>
                <wp:wrapThrough wrapText="bothSides">
                  <wp:wrapPolygon edited="0">
                    <wp:start x="259" y="0"/>
                    <wp:lineTo x="259" y="21504"/>
                    <wp:lineTo x="20947" y="21504"/>
                    <wp:lineTo x="20947" y="0"/>
                    <wp:lineTo x="259" y="0"/>
                  </wp:wrapPolygon>
                </wp:wrapThrough>
                <wp:docPr id="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2"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5" type="#_x0000_t202" style="position:absolute;margin-left:222.7pt;margin-top:308.6pt;width:167.05pt;height:450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" mv:complextextbox="1" filled="f" stroked="f">
                <v:stroke o:forcedash="t"/>
                <v:textbox style="mso-next-textbox:#Text Box 209" inset=",0,,0">
                  <w:txbxContent/>
                </v:textbox>
                <w10:wrap type="through" anchorx="page" anchory="page"/>
              </v:shape>
            </w:pict>
          </mc:Fallback>
        </mc:AlternateContent>
      </w:r>
      <w:r w:rsidR="006F79A9">
        <w:rPr>
          <w:noProof/>
        </w:rPr>
        <mc:AlternateContent>
          <mc:Choice Requires="wps">
            <w:drawing>
              <wp:anchor distT="0" distB="0" distL="114300" distR="114300" simplePos="0" relativeHeight="251658294" behindDoc="0" locked="0" layoutInCell="1" allowOverlap="1" wp14:anchorId="06D4EEE7" wp14:editId="31DDBE7A">
                <wp:simplePos x="0" y="0"/>
                <wp:positionH relativeFrom="page">
                  <wp:posOffset>368935</wp:posOffset>
                </wp:positionH>
                <wp:positionV relativeFrom="page">
                  <wp:posOffset>3919220</wp:posOffset>
                </wp:positionV>
                <wp:extent cx="2121535" cy="5715000"/>
                <wp:effectExtent l="0" t="0" r="0" b="0"/>
                <wp:wrapThrough wrapText="bothSides">
                  <wp:wrapPolygon edited="0">
                    <wp:start x="259" y="0"/>
                    <wp:lineTo x="259" y="21504"/>
                    <wp:lineTo x="20947" y="21504"/>
                    <wp:lineTo x="20947" y="0"/>
                    <wp:lineTo x="259"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2">
                        <w:txbxContent>
                          <w:p w14:paraId="7230C328" w14:textId="77777777" w:rsidR="00A35C51" w:rsidRDefault="00A35C51" w:rsidP="00180624">
                            <w:pPr>
                              <w:pStyle w:val="BodyText"/>
                            </w:pPr>
                            <w:r>
                              <w:t xml:space="preserve">Duis vel urna at mi consequat congue. Lorem ipsum dolor sit amet, consectetuer adipiscing elit. Donec ac diam. Pellentesque aliquet. Morbi tempor. Ut id felis non urna elementum feugiat. Nunc vulputate. Etiam gravida nunc vel tortor. Nulla quis urna. In hac habitasse platea dictumst. </w:t>
                            </w:r>
                          </w:p>
                          <w:p w14:paraId="53BBBC1B" w14:textId="77777777" w:rsidR="00A35C51" w:rsidRDefault="00A35C51" w:rsidP="00180624">
                            <w:pPr>
                              <w:pStyle w:val="Heading6"/>
                            </w:pPr>
                            <w:r>
                              <w:t xml:space="preserve">Duis ullamcorper. </w:t>
                            </w:r>
                          </w:p>
                          <w:p w14:paraId="642C4B45" w14:textId="77777777" w:rsidR="00A35C51" w:rsidRDefault="00A35C51" w:rsidP="00180624">
                            <w:pPr>
                              <w:pStyle w:val="BodyText"/>
                            </w:pPr>
                            <w:r>
                              <w:t>Donec sit amet nisl blandit nunc lacinia porttitor. Sed pulvinar congue enim.</w:t>
                            </w:r>
                          </w:p>
                          <w:p w14:paraId="125092C0" w14:textId="77777777" w:rsidR="00A35C51" w:rsidRDefault="00A35C51" w:rsidP="00180624">
                            <w:pPr>
                              <w:pStyle w:val="BodyText"/>
                            </w:pPr>
                            <w:r>
                              <w:t xml:space="preserve">In hac habitasse platea dictumst. Morbi at urna. Nunc rhoncus massa. Vestibulum leo. Class aptent taciti sociosqu ad litora torquent per conubia nostra, per inceptos hymenaeos. Donec non lacus. Nulla facilisi. Duis fermentum condimentum lacus. Sed ornare. Morbi non felis. </w:t>
                            </w:r>
                          </w:p>
                          <w:p w14:paraId="381A8CD1" w14:textId="77777777" w:rsidR="00A35C51" w:rsidRDefault="00A35C51" w:rsidP="00180624">
                            <w:pPr>
                              <w:pStyle w:val="BodyText"/>
                            </w:pPr>
                            <w:r>
                              <w:t>Nam at magna in velit imperdiet porttitor. Quisque sollicitudin, dui eget bibendum ultricies, lectus risus iaculis arcu, vel ullamcorper est purus sed nunc. Nulla ac felis. Sed ligula odio, sodales sit amet, malesuada in, ultricies eget, dolor. Sed massa. Sed lobortis neque vel leo. Nullam lacus sem, rutrum eu, sagittis ut, ullamcorper ut, lectus. Quisque pharetra.</w:t>
                            </w:r>
                          </w:p>
                          <w:p w14:paraId="6D990930" w14:textId="77777777" w:rsidR="00A35C51" w:rsidRDefault="00A35C51" w:rsidP="00180624">
                            <w:pPr>
                              <w:pStyle w:val="BodyText"/>
                            </w:pPr>
                            <w:r>
                              <w:t xml:space="preserve">Quisque tempor felis. Lorem ipsum dolor sit amet, consectetuer adipiscing elit. Vestibulum ante ipsum primis in faucibus orci luctus et ultrices posuere cubilia Curae; Quisque non lorem at diam aliquet viverra. Pellentesque habitant morbi tristique senectus et netus et malesuada fames ac turpis egestas. Nulla consectetuer, massa nec sagittis consequat, lorem massa ultrices metus, eu varius felis quam ut erat. Vivamus rhoncus ultrices massa. Fusce varius nunc at sapien. Etiam facilisis sodales nisi. </w:t>
                            </w:r>
                          </w:p>
                          <w:p w14:paraId="2302596B" w14:textId="77777777" w:rsidR="00A35C51" w:rsidRDefault="00A35C51" w:rsidP="00180624">
                            <w:pPr>
                              <w:pStyle w:val="Heading6"/>
                            </w:pPr>
                            <w:r>
                              <w:t xml:space="preserve">Donec felis. </w:t>
                            </w:r>
                          </w:p>
                          <w:p w14:paraId="2C2D35C3" w14:textId="77777777" w:rsidR="00A35C51" w:rsidRDefault="00A35C51" w:rsidP="00180624">
                            <w:pPr>
                              <w:pStyle w:val="BodyText"/>
                            </w:pPr>
                            <w:r>
                              <w:t>Sagittis sem sit amet magna. Nulla facilisi. Nunc et velit ac pede vestibulum imperdiet. Maecenas nec eros vel dolor placerat imperdiet.</w:t>
                            </w:r>
                          </w:p>
                          <w:p w14:paraId="5D745626" w14:textId="77777777" w:rsidR="00A35C51" w:rsidRDefault="00A35C51" w:rsidP="00180624">
                            <w:pPr>
                              <w:pStyle w:val="BodyText"/>
                            </w:pPr>
                            <w:r>
                              <w:t>In tortor pede, faucibus vitae, ultrices ut, placerat quis, felis. Nunc urna. Class aptent taciti sociosqu ad litora torquent per conubia nostra, per inceptos hymenaeos. Vestibulum pulvinar, nisi eget congue sodales, diam risus scelerisque nibh, eu aliquam justo diam non lacus. Etiam commodo arcu id arcu. Vestibulum pharetra viverra urna. Etiam nec velit sed nibh rutrum dictum. Sed metus nisl, ultricies a, laoreet sit amet, imperdiet et, nisi. Pellentesque habitant morbi tristique senectus et netus et malesuada fames ac turpis egestas. In nunc. Sed mauris massa, pulvinar non, adipiscing ac, molestie et, nulla. Nam iaculis mollis nunc. Fusce in lectus a lorem sodales tincidunt. Suspendisse ultrices tincidunt purus.</w:t>
                            </w:r>
                          </w:p>
                          <w:p w14:paraId="5319E79D" w14:textId="77777777" w:rsidR="00A35C51" w:rsidRDefault="00A35C51" w:rsidP="00180624">
                            <w:pPr>
                              <w:pStyle w:val="BodyText"/>
                            </w:pPr>
                            <w:r>
                              <w:t xml:space="preserve">Integer non purus vel risus varius porttitor. Phasellus pretium nisl vitae turpis. Vestibulum sodales varius pede. Morbi facilisis elit non sapien. </w:t>
                            </w:r>
                          </w:p>
                          <w:p w14:paraId="23D75CE3" w14:textId="77777777" w:rsidR="00A35C51" w:rsidRDefault="00A35C51" w:rsidP="00180624">
                            <w:pPr>
                              <w:pStyle w:val="Heading6"/>
                            </w:pPr>
                            <w:r>
                              <w:t xml:space="preserve">Vestibulum vitae elit. </w:t>
                            </w:r>
                          </w:p>
                          <w:p w14:paraId="181324B1" w14:textId="77777777" w:rsidR="00A35C51" w:rsidRDefault="00A35C51" w:rsidP="00180624">
                            <w:pPr>
                              <w:pStyle w:val="BodyText"/>
                            </w:pPr>
                            <w:r>
                              <w:t xml:space="preserve">Nullam eleifend, odio at nonummy bibendum, nibh nunc luctus nisi, eu semper arcu quam gravida lectus. Proin faucibus aliquet enim. Cras fringilla, nisl quis convallis varius, urna sapien rhoncus nisi, at cursus urna turpis id mi. Quisque diam metus, lobortis nec, consequat id, adipiscing id, sem. Quisque bibendum. Integer eget lectus non nisl porttitor laoreet. Vestibulum nibh. </w:t>
                            </w:r>
                          </w:p>
                          <w:p w14:paraId="317364EE" w14:textId="77777777" w:rsidR="00A35C51" w:rsidRDefault="00A35C51" w:rsidP="00180624">
                            <w:pPr>
                              <w:pStyle w:val="BodyText"/>
                            </w:pPr>
                            <w:r>
                              <w:t>Sed at risus. Vivamus tortor ante, aliquet porta, interdum accumsan, consequat sit amet, metus. Ut rhoncus risus id ligula. Integer ultricies fermentum velit. Phasellus pretium egestas arcu. In hac habitasse platea dictumst.</w:t>
                            </w:r>
                          </w:p>
                          <w:p w14:paraId="32F3D501" w14:textId="77777777" w:rsidR="00A35C51" w:rsidRDefault="00A35C51" w:rsidP="00180624">
                            <w:pPr>
                              <w:pStyle w:val="BodyText"/>
                            </w:pPr>
                            <w:r>
                              <w:t>Sed justo. Pellentesque aliquet. Morbi est augue, rutrum eu, convallis quis, dictum nec, dui. Suspendisse porta dui vitae est.</w:t>
                            </w:r>
                          </w:p>
                          <w:p w14:paraId="4F3F5956" w14:textId="77777777" w:rsidR="00A35C51" w:rsidRDefault="00A35C51" w:rsidP="00180624">
                            <w:pPr>
                              <w:pStyle w:val="BodyText"/>
                            </w:pPr>
                            <w:r>
                              <w:t>Nam aliquet sodales neque. Pellentesque orci ipsum, tempus at, dapibus eu, pharetra nec, erat. Curabitur pretium tempor enim. Pellentesque sit amet pede. Ut felis diam, pellentesque sit amet, faucibus quis, placerat non, tellus.</w:t>
                            </w:r>
                          </w:p>
                          <w:p w14:paraId="4C530724" w14:textId="77777777" w:rsidR="00A35C51" w:rsidRDefault="00A35C51" w:rsidP="00180624">
                            <w:pPr>
                              <w:pStyle w:val="BodyText"/>
                            </w:pPr>
                            <w:r>
                              <w:t>Sed posuere, orci eget rhoncus eleifend, eros magna semper quam, pellentesque consectetuer ligula leo eget ligula. Morbi elit massa, euismod vestibulum, laoreet et, malesuada accumsan, metus. Curabitur porttitor dolor non lorem iaculis eleifend. Aliquam tempor consectetuer magna. Curabitur justo. Etiam sem. Etiam tempor velit ut quam. Proin orci.</w:t>
                            </w:r>
                          </w:p>
                          <w:p w14:paraId="2845D42F" w14:textId="77777777" w:rsidR="00A35C51" w:rsidRDefault="00A35C51" w:rsidP="00180624">
                            <w:pPr>
                              <w:pStyle w:val="Heading6"/>
                            </w:pPr>
                            <w:r>
                              <w:t xml:space="preserve">Nam ut massa. </w:t>
                            </w:r>
                          </w:p>
                          <w:p w14:paraId="19E9DC54" w14:textId="77777777" w:rsidR="00A35C51" w:rsidRDefault="00A35C51" w:rsidP="00180624">
                            <w:pPr>
                              <w:pStyle w:val="BodyText"/>
                            </w:pPr>
                            <w:r>
                              <w:t xml:space="preserve">Vestibulum ante ipsum primis in faucibus orci luctus et ultrices posuere cubilia Curae; Morbi luctus, leo vitae lobortis posuere, quam ligula euismod orci, nec vehicula ante augue vel risus. Nam malesuada. Morbi eget dui et nulla dictum nonummy. Duis in nunc sit amet neque lacinia mollis. Pellentesque blandit mi in augue laoreet consequat. Quisque convallis ipsum at augue. Class aptent taciti sociosqu ad litora torquent per conubia nostra, per inceptos hymenaeos. Suspendisse aliquet, lorem nec suscipit tristique, dui nunc aliquam diam, nec fermentum eros nibh pellentesque sapien. </w:t>
                            </w:r>
                          </w:p>
                          <w:p w14:paraId="3BB64068" w14:textId="77777777" w:rsidR="00A35C51" w:rsidRDefault="00A35C51" w:rsidP="00180624">
                            <w:pPr>
                              <w:pStyle w:val="BodyText"/>
                            </w:pPr>
                            <w:r>
                              <w:t>Vestibulum eu mauris non velit nonummy dictum. Pellentesque sit amet magna. Pellentesque habitant morbi tristique senectus et netus et malesuada fames ac turpis egestas. Donec a mauris sed lacus luctus sodales. Donec est. Proin lobortis interdum lorem.</w:t>
                            </w:r>
                          </w:p>
                          <w:p w14:paraId="59D1B0F8" w14:textId="77777777" w:rsidR="00A35C51" w:rsidRPr="00B047B0" w:rsidRDefault="00A35C51" w:rsidP="00180624">
                            <w:pPr>
                              <w:pStyle w:val="BodyText"/>
                            </w:pPr>
                            <w:r>
                              <w:t>Mauris sem enim, semper a, nonummy sed, molestie quis, libero. Praesent pede tellus, pulvinar in, facilisis sed, tristique lobortis, ligula. Proin vestibulum vestibulum mi. Cras id dolor. Cras lectus purus, sodales et, pharetra sed, tincidunt vitae, metus.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6" type="#_x0000_t202" style="position:absolute;margin-left:29.05pt;margin-top:308.6pt;width:167.05pt;height:450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" mv:complextextbox="1" filled="f" stroked="f">
                <v:stroke o:forcedash="t"/>
                <v:textbox style="mso-next-textbox:#Text Box 118" inset=",0,,0">
                  <w:txbxContent>
                    <w:p w14:paraId="7230C328" w14:textId="77777777" w:rsidR="00A35C51" w:rsidRDefault="00A35C51" w:rsidP="00180624">
                      <w:pPr>
                        <w:pStyle w:val="BodyText"/>
                      </w:pPr>
                      <w:r>
                        <w:t xml:space="preserve">Duis vel urna at mi consequat congue. Lorem ipsum dolor sit amet, consectetuer adipiscing elit. Donec ac diam. Pellentesque aliquet. Morbi tempor. Ut id felis non urna elementum feugiat. Nunc vulputate. Etiam gravida nunc vel tortor. Nulla quis urna. In hac habitasse platea dictumst. </w:t>
                      </w:r>
                    </w:p>
                    <w:p w14:paraId="53BBBC1B" w14:textId="77777777" w:rsidR="00A35C51" w:rsidRDefault="00A35C51" w:rsidP="00180624">
                      <w:pPr>
                        <w:pStyle w:val="Heading6"/>
                      </w:pPr>
                      <w:r>
                        <w:t xml:space="preserve">Duis ullamcorper. </w:t>
                      </w:r>
                    </w:p>
                    <w:p w14:paraId="642C4B45" w14:textId="77777777" w:rsidR="00A35C51" w:rsidRDefault="00A35C51" w:rsidP="00180624">
                      <w:pPr>
                        <w:pStyle w:val="BodyText"/>
                      </w:pPr>
                      <w:r>
                        <w:t>Donec sit amet nisl blandit nunc lacinia porttitor. Sed pulvinar congue enim.</w:t>
                      </w:r>
                    </w:p>
                    <w:p w14:paraId="125092C0" w14:textId="77777777" w:rsidR="00A35C51" w:rsidRDefault="00A35C51" w:rsidP="00180624">
                      <w:pPr>
                        <w:pStyle w:val="BodyText"/>
                      </w:pPr>
                      <w:r>
                        <w:t xml:space="preserve">In hac habitasse platea dictumst. Morbi at urna. Nunc rhoncus massa. Vestibulum leo. Class aptent taciti sociosqu ad litora torquent per conubia nostra, per inceptos hymenaeos. Donec non lacus. Nulla facilisi. Duis fermentum condimentum lacus. Sed ornare. Morbi non felis. </w:t>
                      </w:r>
                    </w:p>
                    <w:p w14:paraId="381A8CD1" w14:textId="77777777" w:rsidR="00A35C51" w:rsidRDefault="00A35C51" w:rsidP="00180624">
                      <w:pPr>
                        <w:pStyle w:val="BodyText"/>
                      </w:pPr>
                      <w:r>
                        <w:t>Nam at magna in velit imperdiet porttitor. Quisque sollicitudin, dui eget bibendum ultricies, lectus risus iaculis arcu, vel ullamcorper est purus sed nunc. Nulla ac felis. Sed ligula odio, sodales sit amet, malesuada in, ultricies eget, dolor. Sed massa. Sed lobortis neque vel leo. Nullam lacus sem, rutrum eu, sagittis ut, ullamcorper ut, lectus. Quisque pharetra.</w:t>
                      </w:r>
                    </w:p>
                    <w:p w14:paraId="6D990930" w14:textId="77777777" w:rsidR="00A35C51" w:rsidRDefault="00A35C51" w:rsidP="00180624">
                      <w:pPr>
                        <w:pStyle w:val="BodyText"/>
                      </w:pPr>
                      <w:r>
                        <w:t xml:space="preserve">Quisque tempor felis. Lorem ipsum dolor sit amet, consectetuer adipiscing elit. Vestibulum ante ipsum primis in faucibus orci luctus et ultrices posuere cubilia Curae; Quisque non lorem at diam aliquet viverra. Pellentesque habitant morbi tristique senectus et netus et malesuada fames ac turpis egestas. Nulla consectetuer, massa nec sagittis consequat, lorem massa ultrices metus, eu varius felis quam ut erat. Vivamus rhoncus ultrices massa. Fusce varius nunc at sapien. Etiam facilisis sodales nisi. </w:t>
                      </w:r>
                    </w:p>
                    <w:p w14:paraId="2302596B" w14:textId="77777777" w:rsidR="00A35C51" w:rsidRDefault="00A35C51" w:rsidP="00180624">
                      <w:pPr>
                        <w:pStyle w:val="Heading6"/>
                      </w:pPr>
                      <w:r>
                        <w:t xml:space="preserve">Donec felis. </w:t>
                      </w:r>
                    </w:p>
                    <w:p w14:paraId="2C2D35C3" w14:textId="77777777" w:rsidR="00A35C51" w:rsidRDefault="00A35C51" w:rsidP="00180624">
                      <w:pPr>
                        <w:pStyle w:val="BodyText"/>
                      </w:pPr>
                      <w:r>
                        <w:t>Sagittis sem sit amet magna. Nulla facilisi. Nunc et velit ac pede vestibulum imperdiet. Maecenas nec eros vel dolor placerat imperdiet.</w:t>
                      </w:r>
                    </w:p>
                    <w:p w14:paraId="5D745626" w14:textId="77777777" w:rsidR="00A35C51" w:rsidRDefault="00A35C51" w:rsidP="00180624">
                      <w:pPr>
                        <w:pStyle w:val="BodyText"/>
                      </w:pPr>
                      <w:r>
                        <w:t>In tortor pede, faucibus vitae, ultrices ut, placerat quis, felis. Nunc urna. Class aptent taciti sociosqu ad litora torquent per conubia nostra, per inceptos hymenaeos. Vestibulum pulvinar, nisi eget congue sodales, diam risus scelerisque nibh, eu aliquam justo diam non lacus. Etiam commodo arcu id arcu. Vestibulum pharetra viverra urna. Etiam nec velit sed nibh rutrum dictum. Sed metus nisl, ultricies a, laoreet sit amet, imperdiet et, nisi. Pellentesque habitant morbi tristique senectus et netus et malesuada fames ac turpis egestas. In nunc. Sed mauris massa, pulvinar non, adipiscing ac, molestie et, nulla. Nam iaculis mollis nunc. Fusce in lectus a lorem sodales tincidunt. Suspendisse ultrices tincidunt purus.</w:t>
                      </w:r>
                    </w:p>
                    <w:p w14:paraId="5319E79D" w14:textId="77777777" w:rsidR="00A35C51" w:rsidRDefault="00A35C51" w:rsidP="00180624">
                      <w:pPr>
                        <w:pStyle w:val="BodyText"/>
                      </w:pPr>
                      <w:r>
                        <w:t xml:space="preserve">Integer non purus vel risus varius porttitor. Phasellus pretium nisl vitae turpis. Vestibulum sodales varius pede. Morbi facilisis elit non sapien. </w:t>
                      </w:r>
                    </w:p>
                    <w:p w14:paraId="23D75CE3" w14:textId="77777777" w:rsidR="00A35C51" w:rsidRDefault="00A35C51" w:rsidP="00180624">
                      <w:pPr>
                        <w:pStyle w:val="Heading6"/>
                      </w:pPr>
                      <w:r>
                        <w:t xml:space="preserve">Vestibulum vitae elit. </w:t>
                      </w:r>
                    </w:p>
                    <w:p w14:paraId="181324B1" w14:textId="77777777" w:rsidR="00A35C51" w:rsidRDefault="00A35C51" w:rsidP="00180624">
                      <w:pPr>
                        <w:pStyle w:val="BodyText"/>
                      </w:pPr>
                      <w:r>
                        <w:t xml:space="preserve">Nullam eleifend, odio at nonummy bibendum, nibh nunc luctus nisi, eu semper arcu quam gravida lectus. Proin faucibus aliquet enim. Cras fringilla, nisl quis convallis varius, urna sapien rhoncus nisi, at cursus urna turpis id mi. Quisque diam metus, lobortis nec, consequat id, adipiscing id, sem. Quisque bibendum. Integer eget lectus non nisl porttitor laoreet. Vestibulum nibh. </w:t>
                      </w:r>
                    </w:p>
                    <w:p w14:paraId="317364EE" w14:textId="77777777" w:rsidR="00A35C51" w:rsidRDefault="00A35C51" w:rsidP="00180624">
                      <w:pPr>
                        <w:pStyle w:val="BodyText"/>
                      </w:pPr>
                      <w:r>
                        <w:t>Sed at risus. Vivamus tortor ante, aliquet porta, interdum accumsan, consequat sit amet, metus. Ut rhoncus risus id ligula. Integer ultricies fermentum velit. Phasellus pretium egestas arcu. In hac habitasse platea dictumst.</w:t>
                      </w:r>
                    </w:p>
                    <w:p w14:paraId="32F3D501" w14:textId="77777777" w:rsidR="00A35C51" w:rsidRDefault="00A35C51" w:rsidP="00180624">
                      <w:pPr>
                        <w:pStyle w:val="BodyText"/>
                      </w:pPr>
                      <w:r>
                        <w:t>Sed justo. Pellentesque aliquet. Morbi est augue, rutrum eu, convallis quis, dictum nec, dui. Suspendisse porta dui vitae est.</w:t>
                      </w:r>
                    </w:p>
                    <w:p w14:paraId="4F3F5956" w14:textId="77777777" w:rsidR="00A35C51" w:rsidRDefault="00A35C51" w:rsidP="00180624">
                      <w:pPr>
                        <w:pStyle w:val="BodyText"/>
                      </w:pPr>
                      <w:r>
                        <w:t>Nam aliquet sodales neque. Pellentesque orci ipsum, tempus at, dapibus eu, pharetra nec, erat. Curabitur pretium tempor enim. Pellentesque sit amet pede. Ut felis diam, pellentesque sit amet, faucibus quis, placerat non, tellus.</w:t>
                      </w:r>
                    </w:p>
                    <w:p w14:paraId="4C530724" w14:textId="77777777" w:rsidR="00A35C51" w:rsidRDefault="00A35C51" w:rsidP="00180624">
                      <w:pPr>
                        <w:pStyle w:val="BodyText"/>
                      </w:pPr>
                      <w:r>
                        <w:t>Sed posuere, orci eget rhoncus eleifend, eros magna semper quam, pellentesque consectetuer ligula leo eget ligula. Morbi elit massa, euismod vestibulum, laoreet et, malesuada accumsan, metus. Curabitur porttitor dolor non lorem iaculis eleifend. Aliquam tempor consectetuer magna. Curabitur justo. Etiam sem. Etiam tempor velit ut quam. Proin orci.</w:t>
                      </w:r>
                    </w:p>
                    <w:p w14:paraId="2845D42F" w14:textId="77777777" w:rsidR="00A35C51" w:rsidRDefault="00A35C51" w:rsidP="00180624">
                      <w:pPr>
                        <w:pStyle w:val="Heading6"/>
                      </w:pPr>
                      <w:r>
                        <w:t xml:space="preserve">Nam ut massa. </w:t>
                      </w:r>
                    </w:p>
                    <w:p w14:paraId="19E9DC54" w14:textId="77777777" w:rsidR="00A35C51" w:rsidRDefault="00A35C51" w:rsidP="00180624">
                      <w:pPr>
                        <w:pStyle w:val="BodyText"/>
                      </w:pPr>
                      <w:r>
                        <w:t xml:space="preserve">Vestibulum ante ipsum primis in faucibus orci luctus et ultrices posuere cubilia Curae; Morbi luctus, leo vitae lobortis posuere, quam ligula euismod orci, nec vehicula ante augue vel risus. Nam malesuada. Morbi eget dui et nulla dictum nonummy. Duis in nunc sit amet neque lacinia mollis. Pellentesque blandit mi in augue laoreet consequat. Quisque convallis ipsum at augue. Class aptent taciti sociosqu ad litora torquent per conubia nostra, per inceptos hymenaeos. Suspendisse aliquet, lorem nec suscipit tristique, dui nunc aliquam diam, nec fermentum eros nibh pellentesque sapien. </w:t>
                      </w:r>
                    </w:p>
                    <w:p w14:paraId="3BB64068" w14:textId="77777777" w:rsidR="00A35C51" w:rsidRDefault="00A35C51" w:rsidP="00180624">
                      <w:pPr>
                        <w:pStyle w:val="BodyText"/>
                      </w:pPr>
                      <w:r>
                        <w:t>Vestibulum eu mauris non velit nonummy dictum. Pellentesque sit amet magna. Pellentesque habitant morbi tristique senectus et netus et malesuada fames ac turpis egestas. Donec a mauris sed lacus luctus sodales. Donec est. Proin lobortis interdum lorem.</w:t>
                      </w:r>
                    </w:p>
                    <w:p w14:paraId="59D1B0F8" w14:textId="77777777" w:rsidR="00A35C51" w:rsidRPr="00B047B0" w:rsidRDefault="00A35C51" w:rsidP="00180624">
                      <w:pPr>
                        <w:pStyle w:val="BodyText"/>
                      </w:pPr>
                      <w:r>
                        <w:t>Mauris sem enim, semper a, nonummy sed, molestie quis, libero. Praesent pede tellus, pulvinar in, facilisis sed, tristique lobortis, ligula. Proin vestibulum vestibulum mi. Cras id dolor. Cras lectus purus, sodales et, pharetra sed, tincidunt vitae, metus.</w:t>
                      </w:r>
                    </w:p>
                  </w:txbxContent>
                </v:textbox>
                <w10:wrap type="through" anchorx="page" anchory="page"/>
              </v:shape>
            </w:pict>
          </mc:Fallback>
        </mc:AlternateContent>
      </w:r>
      <w:r w:rsidR="005E3D16">
        <w:rPr>
          <w:noProof/>
        </w:rPr>
        <mc:AlternateContent>
          <mc:Choice Requires="wpg">
            <w:drawing>
              <wp:anchor distT="0" distB="0" distL="114300" distR="114300" simplePos="0" relativeHeight="251658296" behindDoc="0" locked="0" layoutInCell="1" allowOverlap="1" wp14:anchorId="6A1A2DAF" wp14:editId="6EBE3013">
                <wp:simplePos x="0" y="0"/>
                <wp:positionH relativeFrom="page">
                  <wp:posOffset>5288280</wp:posOffset>
                </wp:positionH>
                <wp:positionV relativeFrom="page">
                  <wp:posOffset>3919220</wp:posOffset>
                </wp:positionV>
                <wp:extent cx="2121535" cy="5715000"/>
                <wp:effectExtent l="0" t="0" r="0" b="0"/>
                <wp:wrapThrough wrapText="bothSides">
                  <wp:wrapPolygon edited="0">
                    <wp:start x="259" y="0"/>
                    <wp:lineTo x="259" y="21504"/>
                    <wp:lineTo x="20947" y="21504"/>
                    <wp:lineTo x="20947" y="0"/>
                    <wp:lineTo x="259" y="0"/>
                  </wp:wrapPolygon>
                </wp:wrapThrough>
                <wp:docPr id="212" name="Group 212"/>
                <wp:cNvGraphicFramePr/>
                <a:graphic xmlns:a="http://schemas.openxmlformats.org/drawingml/2006/main">
                  <a:graphicData uri="http://schemas.microsoft.com/office/word/2010/wordprocessingGroup">
                    <wpg:wgp>
                      <wpg:cNvGrpSpPr/>
                      <wpg:grpSpPr>
                        <a:xfrm>
                          <a:off x="0" y="0"/>
                          <a:ext cx="2121535" cy="5715000"/>
                          <a:chOff x="0" y="0"/>
                          <a:chExt cx="2121535" cy="5715000"/>
                        </a:xfrm>
                        <a:extLst>
                          <a:ext uri="{0CCBE362-F206-4b92-989A-16890622DB6E}">
                            <ma14:wrappingTextBoxFlag xmlns:ma14="http://schemas.microsoft.com/office/mac/drawingml/2011/main" val="1"/>
                          </a:ext>
                        </a:extLst>
                      </wpg:grpSpPr>
                      <wps:wsp>
                        <wps:cNvPr id="53" name="Text Box 697"/>
                        <wps:cNvSpPr txBox="1">
                          <a:spLocks noChangeArrowheads="1"/>
                        </wps:cNvSpPr>
                        <wps:spPr bwMode="auto">
                          <a:xfrm>
                            <a:off x="0" y="0"/>
                            <a:ext cx="212153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9" name="Text Box 209"/>
                        <wps:cNvSpPr txBox="1"/>
                        <wps:spPr>
                          <a:xfrm>
                            <a:off x="91440" y="0"/>
                            <a:ext cx="1938655" cy="1584325"/>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91440" y="4460240"/>
                            <a:ext cx="1938655" cy="956945"/>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1440" y="5415915"/>
                            <a:ext cx="1938655" cy="177165"/>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2" o:spid="_x0000_s1067" style="position:absolute;margin-left:416.4pt;margin-top:308.6pt;width:167.05pt;height:450pt;z-index:251658296;mso-position-horizontal-relative:page;mso-position-vertical-relative:page" coordsize="2121535,5715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" mv:complextextbox="1">
                <v:shape id="Text Box 697" o:spid="_x0000_s1068" type="#_x0000_t202" style="position:absolute;width:2121535;height:571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2laxAAA&#10;ANsAAAAPAAAAZHJzL2Rvd25yZXYueG1sRI9Ba8JAFITvBf/D8oTe6q7VSoyuUgqBthRKTfD8yD6T&#10;YPZtyK4x/nu3UOhxmJlvmO1+tK0YqPeNYw3zmQJBXDrTcKWhyLOnBIQPyAZbx6ThRh72u8nDFlPj&#10;rvxDwyFUIkLYp6ihDqFLpfRlTRb9zHXE0Tu53mKIsq+k6fEa4baVz0qtpMWG40KNHb3VVJ4PF6tB&#10;Jsfll0m+15fb58Kc86ZQH5nS+nE6vm5ABBrDf/iv/W40vCzg90v8AXJ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9pWsQAAADbAAAADwAAAAAAAAAAAAAAAACXAgAAZHJzL2Rv&#10;d25yZXYueG1sUEsFBgAAAAAEAAQA9QAAAIgDAAAAAA==&#10;" mv:complextextbox="1" filled="f" stroked="f">
                  <v:stroke o:forcedash="t"/>
                  <v:textbox inset=",0,,0"/>
                </v:shape>
                <v:shape id="Text Box 209" o:spid="_x0000_s1069" type="#_x0000_t202" style="position:absolute;left:91440;width:1938655;height:158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style="mso-next-textbox:#Text Box 210" inset="0,0,0,0">
                    <w:txbxContent/>
                  </v:textbox>
                </v:shape>
                <v:shape id="Text Box 210" o:spid="_x0000_s1070" type="#_x0000_t202" style="position:absolute;left:91440;top:4460240;width:1938655;height:956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071" type="#_x0000_t202" style="position:absolute;left:91440;top:5415915;width:193865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169" inset="0,0,0,0">
                    <w:txbxContent/>
                  </v:textbox>
                </v:shape>
                <w10:wrap type="through" anchorx="page" anchory="page"/>
              </v:group>
            </w:pict>
          </mc:Fallback>
        </mc:AlternateContent>
      </w:r>
      <w:r w:rsidR="001728D5">
        <w:rPr>
          <w:noProof/>
        </w:rPr>
        <w:drawing>
          <wp:anchor distT="0" distB="0" distL="118745" distR="118745" simplePos="0" relativeHeight="251658313" behindDoc="0" locked="0" layoutInCell="1" allowOverlap="1" wp14:anchorId="1F0EC072" wp14:editId="4696BE51">
            <wp:simplePos x="5486400" y="8229600"/>
            <wp:positionH relativeFrom="page">
              <wp:posOffset>596900</wp:posOffset>
            </wp:positionH>
            <wp:positionV relativeFrom="page">
              <wp:posOffset>1244600</wp:posOffset>
            </wp:positionV>
            <wp:extent cx="2962910" cy="2141855"/>
            <wp:effectExtent l="254000" t="304800" r="288290" b="194945"/>
            <wp:wrapTight wrapText="bothSides">
              <wp:wrapPolygon edited="0">
                <wp:start x="21315" y="-1422"/>
                <wp:lineTo x="13344" y="-1976"/>
                <wp:lineTo x="-850" y="-1761"/>
                <wp:lineTo x="-1060" y="11363"/>
                <wp:lineTo x="-849" y="19654"/>
                <wp:lineTo x="-474" y="21780"/>
                <wp:lineTo x="445" y="21933"/>
                <wp:lineTo x="1548" y="22117"/>
                <wp:lineTo x="13469" y="22297"/>
                <wp:lineTo x="13491" y="22042"/>
                <wp:lineTo x="18638" y="22900"/>
                <wp:lineTo x="22838" y="21793"/>
                <wp:lineTo x="22669" y="19443"/>
                <wp:lineTo x="22818" y="15598"/>
                <wp:lineTo x="22840" y="15344"/>
                <wp:lineTo x="22804" y="11468"/>
                <wp:lineTo x="22826" y="11213"/>
                <wp:lineTo x="22791" y="7337"/>
                <wp:lineTo x="22813" y="7083"/>
                <wp:lineTo x="22593" y="3176"/>
                <wp:lineTo x="22616" y="2922"/>
                <wp:lineTo x="22822" y="2698"/>
                <wp:lineTo x="22234" y="-1269"/>
                <wp:lineTo x="21315" y="-1422"/>
              </wp:wrapPolygon>
            </wp:wrapTight>
            <wp:docPr id="1"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18"/>
                    <a:srcRect l="2963" t="2586" r="11195" b="4310"/>
                    <a:stretch>
                      <a:fillRect/>
                    </a:stretch>
                  </pic:blipFill>
                  <pic:spPr bwMode="auto">
                    <a:xfrm rot="21188029">
                      <a:off x="0" y="0"/>
                      <a:ext cx="2962910" cy="214185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93" behindDoc="0" locked="0" layoutInCell="1" allowOverlap="1" wp14:anchorId="6A389FA4" wp14:editId="200FF87A">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3in;height:126pt;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629dd1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297fd5 [3205]" stroked="f" strokecolor="#4a7ebb" strokeweight="1.5pt">
                  <v:shadow opacity="22938f" mv:blur="38100f" offset="0,2pt"/>
                  <v:textbox inset=",7.2pt,,7.2pt"/>
                </v:rect>
                <w10:wrap anchorx="page" anchory="page"/>
              </v:group>
            </w:pict>
          </mc:Fallback>
        </mc:AlternateContent>
      </w:r>
      <w:r w:rsidR="001728D5">
        <w:rPr>
          <w:noProof/>
        </w:rPr>
        <w:drawing>
          <wp:anchor distT="0" distB="0" distL="118745" distR="118745" simplePos="0" relativeHeight="251658299" behindDoc="0" locked="0" layoutInCell="1" allowOverlap="1" wp14:anchorId="5CE051D7" wp14:editId="1FBC2C00">
            <wp:simplePos x="5486400" y="8229600"/>
            <wp:positionH relativeFrom="page">
              <wp:posOffset>5346700</wp:posOffset>
            </wp:positionH>
            <wp:positionV relativeFrom="page">
              <wp:posOffset>5854700</wp:posOffset>
            </wp:positionV>
            <wp:extent cx="1940560" cy="1296670"/>
            <wp:effectExtent l="228600" t="177800" r="193040" b="201930"/>
            <wp:wrapSquare wrapText="bothSides"/>
            <wp:docPr id="168" name="Placeholder" descr=":checker:checker photos:42-1681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20" descr=":checker:checker photos:42-16811349.jpg"/>
                    <pic:cNvPicPr>
                      <a:picLocks noChangeAspect="1" noChangeArrowheads="1"/>
                    </pic:cNvPicPr>
                  </pic:nvPicPr>
                  <pic:blipFill>
                    <a:blip r:embed="rId19"/>
                    <a:srcRect l="9722" t="7292" r="9954" b="12153"/>
                    <a:stretch>
                      <a:fillRect/>
                    </a:stretch>
                  </pic:blipFill>
                  <pic:spPr bwMode="auto">
                    <a:xfrm rot="365266">
                      <a:off x="0" y="0"/>
                      <a:ext cx="1940560" cy="129667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303" behindDoc="0" locked="0" layoutInCell="1" allowOverlap="1" wp14:anchorId="24B79C6C" wp14:editId="32F89288">
                <wp:simplePos x="0" y="0"/>
                <wp:positionH relativeFrom="page">
                  <wp:posOffset>5311140</wp:posOffset>
                </wp:positionH>
                <wp:positionV relativeFrom="page">
                  <wp:posOffset>7388860</wp:posOffset>
                </wp:positionV>
                <wp:extent cx="2011680" cy="914400"/>
                <wp:effectExtent l="0" t="0" r="0" b="0"/>
                <wp:wrapThrough wrapText="bothSides">
                  <wp:wrapPolygon edited="0">
                    <wp:start x="273" y="0"/>
                    <wp:lineTo x="273" y="21000"/>
                    <wp:lineTo x="21000" y="21000"/>
                    <wp:lineTo x="21000" y="0"/>
                    <wp:lineTo x="273" y="0"/>
                  </wp:wrapPolygon>
                </wp:wrapThrough>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DB445C0" w14:textId="77777777" w:rsidR="00A35C51" w:rsidRPr="009F6EE7" w:rsidRDefault="00A35C51" w:rsidP="00180624">
                            <w:pPr>
                              <w:pStyle w:val="Caption"/>
                            </w:pPr>
                            <w:r w:rsidRPr="00B917AC">
                              <w:t>Pellentesque nunc sem, tempus sed, mattis a, elementum sit amet, tortor.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2" type="#_x0000_t202" style="position:absolute;margin-left:418.2pt;margin-top:581.8pt;width:158.4pt;height:1in;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" mv:complextextbox="1" filled="f" stroked="f">
                <v:stroke o:forcedash="t"/>
                <v:textbox inset=",0,,0">
                  <w:txbxContent>
                    <w:p w14:paraId="0DB445C0" w14:textId="77777777" w:rsidR="00A35C51" w:rsidRPr="009F6EE7" w:rsidRDefault="00A35C51" w:rsidP="00180624">
                      <w:pPr>
                        <w:pStyle w:val="Caption"/>
                      </w:pPr>
                      <w:r w:rsidRPr="00B917AC">
                        <w:t>Pellentesque nunc sem, tempus sed, mattis a, elementum sit amet, tortor.</w:t>
                      </w:r>
                    </w:p>
                  </w:txbxContent>
                </v:textbox>
                <w10:wrap type="through" anchorx="page" anchory="page"/>
              </v:shape>
            </w:pict>
          </mc:Fallback>
        </mc:AlternateContent>
      </w:r>
      <w:r w:rsidR="005E3D16">
        <w:rPr>
          <w:noProof/>
        </w:rPr>
        <mc:AlternateContent>
          <mc:Choice Requires="wpg">
            <w:drawing>
              <wp:anchor distT="0" distB="0" distL="114300" distR="114300" simplePos="0" relativeHeight="251658301" behindDoc="0" locked="0" layoutInCell="1" allowOverlap="1" wp14:anchorId="3185F4E8" wp14:editId="31867D8D">
                <wp:simplePos x="0" y="0"/>
                <wp:positionH relativeFrom="page">
                  <wp:posOffset>3749040</wp:posOffset>
                </wp:positionH>
                <wp:positionV relativeFrom="page">
                  <wp:posOffset>2006600</wp:posOffset>
                </wp:positionV>
                <wp:extent cx="3657600" cy="1651000"/>
                <wp:effectExtent l="0" t="0" r="0" b="0"/>
                <wp:wrapThrough wrapText="bothSides">
                  <wp:wrapPolygon edited="0">
                    <wp:start x="150" y="0"/>
                    <wp:lineTo x="150" y="21268"/>
                    <wp:lineTo x="21300" y="21268"/>
                    <wp:lineTo x="21300" y="0"/>
                    <wp:lineTo x="150" y="0"/>
                  </wp:wrapPolygon>
                </wp:wrapThrough>
                <wp:docPr id="220" name="Group 220"/>
                <wp:cNvGraphicFramePr/>
                <a:graphic xmlns:a="http://schemas.openxmlformats.org/drawingml/2006/main">
                  <a:graphicData uri="http://schemas.microsoft.com/office/word/2010/wordprocessingGroup">
                    <wpg:wgp>
                      <wpg:cNvGrpSpPr/>
                      <wpg:grpSpPr>
                        <a:xfrm>
                          <a:off x="0" y="0"/>
                          <a:ext cx="3657600" cy="1651000"/>
                          <a:chOff x="0" y="0"/>
                          <a:chExt cx="3657600" cy="1651000"/>
                        </a:xfrm>
                        <a:extLst>
                          <a:ext uri="{0CCBE362-F206-4b92-989A-16890622DB6E}">
                            <ma14:wrappingTextBoxFlag xmlns:ma14="http://schemas.microsoft.com/office/mac/drawingml/2011/main" val="1"/>
                          </a:ext>
                        </a:extLst>
                      </wpg:grpSpPr>
                      <wps:wsp>
                        <wps:cNvPr id="48" name="Text Box 707"/>
                        <wps:cNvSpPr txBox="1">
                          <a:spLocks noChangeArrowheads="1"/>
                        </wps:cNvSpPr>
                        <wps:spPr bwMode="auto">
                          <a:xfrm>
                            <a:off x="0" y="0"/>
                            <a:ext cx="36576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13" name="Text Box 213"/>
                        <wps:cNvSpPr txBox="1"/>
                        <wps:spPr>
                          <a:xfrm>
                            <a:off x="96520" y="0"/>
                            <a:ext cx="3469640" cy="220980"/>
                          </a:xfrm>
                          <a:prstGeom prst="rect">
                            <a:avLst/>
                          </a:prstGeom>
                          <a:noFill/>
                          <a:ln>
                            <a:noFill/>
                          </a:ln>
                          <a:effectLst/>
                          <a:extLst>
                            <a:ext uri="{C572A759-6A51-4108-AA02-DFA0A04FC94B}">
                              <ma14:wrappingTextBoxFlag xmlns:ma14="http://schemas.microsoft.com/office/mac/drawingml/2011/main"/>
                            </a:ext>
                          </a:extLst>
                        </wps:spPr>
                        <wps:txbx id="24">
                          <w:txbxContent>
                            <w:p w14:paraId="74DCCD25" w14:textId="77777777" w:rsidR="00A35C51" w:rsidRPr="00BC0620" w:rsidRDefault="00A35C51" w:rsidP="00180624">
                              <w:pPr>
                                <w:pStyle w:val="Heading5"/>
                              </w:pPr>
                              <w:r w:rsidRPr="00BF1912">
                                <w:t>Suspendisse sed leo eget dolor venenatis rhoncus. Vestibulum ante ipsum primis in faucibus orci luctus et ultrices posuere cubilia Curae; Integer pretium. Ut vulputate tincidunt elit. Etiam purus nulla, vulputate ac, lobortis a, egestas vitae, mauris.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125095" y="219710"/>
                            <a:ext cx="3441065" cy="221615"/>
                          </a:xfrm>
                          <a:prstGeom prst="rect">
                            <a:avLst/>
                          </a:prstGeom>
                          <a:noFill/>
                          <a:ln>
                            <a:noFill/>
                          </a:ln>
                          <a:effectLst/>
                          <a:extLst>
                            <a:ext uri="{C572A759-6A51-4108-AA02-DFA0A04FC94B}">
                              <ma14:wrappingTextBoxFlag xmlns:ma14="http://schemas.microsoft.com/office/mac/drawingml/2011/main"/>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146685" y="440055"/>
                            <a:ext cx="3419475" cy="220980"/>
                          </a:xfrm>
                          <a:prstGeom prst="rect">
                            <a:avLst/>
                          </a:prstGeom>
                          <a:noFill/>
                          <a:ln>
                            <a:noFill/>
                          </a:ln>
                          <a:effectLst/>
                          <a:extLst>
                            <a:ext uri="{C572A759-6A51-4108-AA02-DFA0A04FC94B}">
                              <ma14:wrappingTextBoxFlag xmlns:ma14="http://schemas.microsoft.com/office/mac/drawingml/2011/main"/>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160655" y="659765"/>
                            <a:ext cx="3405505" cy="220980"/>
                          </a:xfrm>
                          <a:prstGeom prst="rect">
                            <a:avLst/>
                          </a:prstGeom>
                          <a:noFill/>
                          <a:ln>
                            <a:noFill/>
                          </a:ln>
                          <a:effectLst/>
                          <a:extLst>
                            <a:ext uri="{C572A759-6A51-4108-AA02-DFA0A04FC94B}">
                              <ma14:wrappingTextBoxFlag xmlns:ma14="http://schemas.microsoft.com/office/mac/drawingml/2011/main"/>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196850" y="879475"/>
                            <a:ext cx="3369310" cy="220980"/>
                          </a:xfrm>
                          <a:prstGeom prst="rect">
                            <a:avLst/>
                          </a:prstGeom>
                          <a:noFill/>
                          <a:ln>
                            <a:noFill/>
                          </a:ln>
                          <a:effectLst/>
                          <a:extLst>
                            <a:ext uri="{C572A759-6A51-4108-AA02-DFA0A04FC94B}">
                              <ma14:wrappingTextBoxFlag xmlns:ma14="http://schemas.microsoft.com/office/mac/drawingml/2011/main"/>
                            </a:ext>
                          </a:extLst>
                        </wps:spPr>
                        <wps:linkedTxbx id="2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217805" y="1099185"/>
                            <a:ext cx="3348355" cy="221615"/>
                          </a:xfrm>
                          <a:prstGeom prst="rect">
                            <a:avLst/>
                          </a:prstGeom>
                          <a:noFill/>
                          <a:ln>
                            <a:noFill/>
                          </a:ln>
                          <a:effectLst/>
                          <a:extLst>
                            <a:ext uri="{C572A759-6A51-4108-AA02-DFA0A04FC94B}">
                              <ma14:wrappingTextBoxFlag xmlns:ma14="http://schemas.microsoft.com/office/mac/drawingml/2011/main"/>
                            </a:ext>
                          </a:extLst>
                        </wps:spPr>
                        <wps:linkedTxbx id="2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1440" y="1319530"/>
                            <a:ext cx="3474720" cy="220980"/>
                          </a:xfrm>
                          <a:prstGeom prst="rect">
                            <a:avLst/>
                          </a:prstGeom>
                          <a:noFill/>
                          <a:ln>
                            <a:noFill/>
                          </a:ln>
                          <a:effectLst/>
                          <a:extLst>
                            <a:ext uri="{C572A759-6A51-4108-AA02-DFA0A04FC94B}">
                              <ma14:wrappingTextBoxFlag xmlns:ma14="http://schemas.microsoft.com/office/mac/drawingml/2011/main"/>
                            </a:ext>
                          </a:extLst>
                        </wps:spPr>
                        <wps:linkedTxbx id="2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0" o:spid="_x0000_s1073" style="position:absolute;margin-left:295.2pt;margin-top:158pt;width:4in;height:130pt;z-index:251658301;mso-position-horizontal-relative:page;mso-position-vertical-relative:page" coordsize="3657600,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" mv:complextextbox="1">
                <v:shape id="Text Box 707" o:spid="_x0000_s1074" type="#_x0000_t202" style="position:absolute;width:3657600;height:165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32wAAA&#10;ANsAAAAPAAAAZHJzL2Rvd25yZXYueG1sRE9Ni8IwEL0L/ocwgjeb7CpSu0YRQVhlQdSy56GZbYvN&#10;pDRR6783B2GPj/e9XPe2EXfqfO1Yw0eiQBAXztRcasgvu0kKwgdkg41j0vAkD+vVcLDEzLgHn+h+&#10;DqWIIewz1FCF0GZS+qIiiz5xLXHk/lxnMUTYldJ0+IjhtpGfSs2lxZpjQ4UtbSsqrueb1SDT39mP&#10;SY+L2/MwNddLnav9Tmk9HvWbLxCB+vAvfru/jYZZHBu/xB8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0m32wAAAANsAAAAPAAAAAAAAAAAAAAAAAJcCAABkcnMvZG93bnJl&#10;di54bWxQSwUGAAAAAAQABAD1AAAAhAMAAAAA&#10;" mv:complextextbox="1" filled="f" stroked="f">
                  <v:stroke o:forcedash="t"/>
                  <v:textbox inset=",0,,0"/>
                </v:shape>
                <v:shape id="Text Box 213" o:spid="_x0000_s1075" type="#_x0000_t202" style="position:absolute;left:96520;width:34696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style="mso-next-textbox:#Text Box 214" inset="0,0,0,0">
                    <w:txbxContent>
                      <w:p w14:paraId="74DCCD25" w14:textId="77777777" w:rsidR="00A35C51" w:rsidRPr="00BC0620" w:rsidRDefault="00A35C51" w:rsidP="00180624">
                        <w:pPr>
                          <w:pStyle w:val="Heading5"/>
                        </w:pPr>
                        <w:r w:rsidRPr="00BF1912">
                          <w:t>Suspendisse sed leo eget dolor venenatis rhoncus. Vestibulum ante ipsum primis in faucibus orci luctus et ultrices posuere cubilia Curae; Integer pretium. Ut vulputate tincidunt elit. Etiam purus nulla, vulputate ac, lobortis a, egestas vitae, mauris.</w:t>
                        </w:r>
                      </w:p>
                    </w:txbxContent>
                  </v:textbox>
                </v:shape>
                <v:shape id="Text Box 214" o:spid="_x0000_s1076" type="#_x0000_t202" style="position:absolute;left:125095;top:219710;width:3441065;height:221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style="mso-next-textbox:#Text Box 215" inset="0,0,0,0">
                    <w:txbxContent/>
                  </v:textbox>
                </v:shape>
                <v:shape id="Text Box 215" o:spid="_x0000_s1077" type="#_x0000_t202" style="position:absolute;left:146685;top:440055;width:3419475;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6" inset="0,0,0,0">
                    <w:txbxContent/>
                  </v:textbox>
                </v:shape>
                <v:shape id="Text Box 216" o:spid="_x0000_s1078" type="#_x0000_t202" style="position:absolute;left:160655;top:659765;width:3405505;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5uhxAAA&#10;ANwAAAAPAAAAZHJzL2Rvd25yZXYueG1sRI9Ba8JAFITvBf/D8gRvdaOH0EZXEVEQBGmMB4/P7DNZ&#10;zL6N2VXTf98tFHocZuYbZr7sbSOe1HnjWMFknIAgLp02XCk4Fdv3DxA+IGtsHJOCb/KwXAze5php&#10;9+KcnsdQiQhhn6GCOoQ2k9KXNVn0Y9cSR+/qOoshyq6SusNXhNtGTpMklRYNx4UaW1rXVN6OD6tg&#10;deZ8Y+6Hy1d+zU1RfCa8T29KjYb9agYiUB/+w3/tnVYw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ebocQAAADcAAAADwAAAAAAAAAAAAAAAACXAgAAZHJzL2Rv&#10;d25yZXYueG1sUEsFBgAAAAAEAAQA9QAAAIgDAAAAAA==&#10;" filled="f" stroked="f">
                  <v:textbox style="mso-next-textbox:#Text Box 217" inset="0,0,0,0">
                    <w:txbxContent/>
                  </v:textbox>
                </v:shape>
                <v:shape id="Text Box 217" o:spid="_x0000_s1079" type="#_x0000_t202" style="position:absolute;left:196850;top:879475;width:336931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style="mso-next-textbox:#Text Box 218" inset="0,0,0,0">
                    <w:txbxContent/>
                  </v:textbox>
                </v:shape>
                <v:shape id="Text Box 218" o:spid="_x0000_s1080" type="#_x0000_t202" style="position:absolute;left:217805;top:1099185;width:3348355;height:221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19" inset="0,0,0,0">
                    <w:txbxContent/>
                  </v:textbox>
                </v:shape>
                <v:shape id="Text Box 219" o:spid="_x0000_s1081" type="#_x0000_t202" style="position:absolute;left:91440;top:1319530;width:347472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300" behindDoc="0" locked="0" layoutInCell="1" allowOverlap="1" wp14:anchorId="54BC2F7F" wp14:editId="0ABFF9B7">
                <wp:simplePos x="0" y="0"/>
                <wp:positionH relativeFrom="page">
                  <wp:posOffset>3749040</wp:posOffset>
                </wp:positionH>
                <wp:positionV relativeFrom="page">
                  <wp:posOffset>866775</wp:posOffset>
                </wp:positionV>
                <wp:extent cx="3657600" cy="927100"/>
                <wp:effectExtent l="2540" t="3175" r="0" b="0"/>
                <wp:wrapTight wrapText="bothSides">
                  <wp:wrapPolygon edited="0">
                    <wp:start x="0" y="0"/>
                    <wp:lineTo x="21600" y="0"/>
                    <wp:lineTo x="21600" y="21600"/>
                    <wp:lineTo x="0" y="21600"/>
                    <wp:lineTo x="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90EE18D" w14:textId="77777777" w:rsidR="00A35C51" w:rsidRPr="0008257E" w:rsidRDefault="00A35C51" w:rsidP="00180624">
                            <w:pPr>
                              <w:pStyle w:val="Heading1"/>
                              <w:jc w:val="right"/>
                            </w:pPr>
                            <w:r>
                              <w:t>Pellentesque commodo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2" type="#_x0000_t202" style="position:absolute;margin-left:295.2pt;margin-top:68.25pt;width:4in;height:73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" filled="f" stroked="f">
                <v:stroke o:forcedash="t"/>
                <v:textbox inset=",0,,0">
                  <w:txbxContent>
                    <w:p w14:paraId="690EE18D" w14:textId="77777777" w:rsidR="00A35C51" w:rsidRPr="0008257E" w:rsidRDefault="00A35C51" w:rsidP="00180624">
                      <w:pPr>
                        <w:pStyle w:val="Heading1"/>
                        <w:jc w:val="right"/>
                      </w:pPr>
                      <w:r>
                        <w:t>Pellentesque commodo leo</w:t>
                      </w:r>
                    </w:p>
                  </w:txbxContent>
                </v:textbox>
                <w10:wrap type="tight" anchorx="page" anchory="page"/>
              </v:shape>
            </w:pict>
          </mc:Fallback>
        </mc:AlternateContent>
      </w:r>
      <w:r w:rsidR="001728D5">
        <w:br w:type="page"/>
      </w:r>
      <w:r w:rsidR="006F79A9">
        <w:rPr>
          <w:noProof/>
        </w:rPr>
        <w:lastRenderedPageBreak/>
        <mc:AlternateContent>
          <mc:Choice Requires="wps">
            <w:drawing>
              <wp:anchor distT="0" distB="0" distL="114300" distR="114300" simplePos="0" relativeHeight="251658304" behindDoc="0" locked="0" layoutInCell="1" allowOverlap="1" wp14:anchorId="38590FBA" wp14:editId="01DB8B72">
                <wp:simplePos x="0" y="0"/>
                <wp:positionH relativeFrom="page">
                  <wp:posOffset>368935</wp:posOffset>
                </wp:positionH>
                <wp:positionV relativeFrom="page">
                  <wp:posOffset>1239520</wp:posOffset>
                </wp:positionV>
                <wp:extent cx="2121535" cy="5120640"/>
                <wp:effectExtent l="635" t="0" r="0" b="2540"/>
                <wp:wrapTight wrapText="bothSides">
                  <wp:wrapPolygon edited="0">
                    <wp:start x="0" y="0"/>
                    <wp:lineTo x="21600" y="0"/>
                    <wp:lineTo x="21600" y="21600"/>
                    <wp:lineTo x="0" y="21600"/>
                    <wp:lineTo x="0" y="0"/>
                  </wp:wrapPolygon>
                </wp:wrapTight>
                <wp:docPr id="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2" seq="5"/>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3" type="#_x0000_t202" style="position:absolute;margin-left:29.05pt;margin-top:97.6pt;width:167.05pt;height:403.2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" mv:complextextbox="1" filled="f" stroked="f">
                <v:stroke o:forcedash="t"/>
                <v:textbox style="mso-next-textbox:#Text Box 170"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06" behindDoc="0" locked="0" layoutInCell="1" allowOverlap="1" wp14:anchorId="317D7F6A" wp14:editId="5E813D19">
                <wp:simplePos x="0" y="0"/>
                <wp:positionH relativeFrom="page">
                  <wp:posOffset>5288280</wp:posOffset>
                </wp:positionH>
                <wp:positionV relativeFrom="page">
                  <wp:posOffset>1239520</wp:posOffset>
                </wp:positionV>
                <wp:extent cx="2121535" cy="5120640"/>
                <wp:effectExtent l="5080" t="0" r="0" b="2540"/>
                <wp:wrapTight wrapText="bothSides">
                  <wp:wrapPolygon edited="0">
                    <wp:start x="0" y="0"/>
                    <wp:lineTo x="21600" y="0"/>
                    <wp:lineTo x="21600" y="21600"/>
                    <wp:lineTo x="0" y="21600"/>
                    <wp:lineTo x="0" y="0"/>
                  </wp:wrapPolygon>
                </wp:wrapTight>
                <wp:docPr id="4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2" seq="7"/>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4" type="#_x0000_t202" style="position:absolute;margin-left:416.4pt;margin-top:97.6pt;width:167.05pt;height:403.2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" mv:complextextbox="1" filled="f" stroked="f">
                <v:stroke o:forcedash="t"/>
                <v:textbox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05" behindDoc="0" locked="0" layoutInCell="1" allowOverlap="1" wp14:anchorId="7B53CFC9" wp14:editId="1F11DA21">
                <wp:simplePos x="0" y="0"/>
                <wp:positionH relativeFrom="page">
                  <wp:posOffset>2828290</wp:posOffset>
                </wp:positionH>
                <wp:positionV relativeFrom="page">
                  <wp:posOffset>1239520</wp:posOffset>
                </wp:positionV>
                <wp:extent cx="2121535" cy="5120640"/>
                <wp:effectExtent l="0" t="0" r="3175" b="2540"/>
                <wp:wrapTight wrapText="bothSides">
                  <wp:wrapPolygon edited="0">
                    <wp:start x="0" y="0"/>
                    <wp:lineTo x="21600" y="0"/>
                    <wp:lineTo x="21600" y="21600"/>
                    <wp:lineTo x="0" y="21600"/>
                    <wp:lineTo x="0" y="0"/>
                  </wp:wrapPolygon>
                </wp:wrapTight>
                <wp:docPr id="4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2" seq="6"/>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5" type="#_x0000_t202" style="position:absolute;margin-left:222.7pt;margin-top:97.6pt;width:167.05pt;height:403.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" mv:complextextbox="1" filled="f" stroked="f">
                <v:stroke o:forcedash="t"/>
                <v:textbox style="mso-next-textbox:#Text Box 171"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12" behindDoc="0" locked="0" layoutInCell="1" allowOverlap="1" wp14:anchorId="05C388D7" wp14:editId="0AE9D9A4">
                <wp:simplePos x="0" y="0"/>
                <wp:positionH relativeFrom="page">
                  <wp:posOffset>358140</wp:posOffset>
                </wp:positionH>
                <wp:positionV relativeFrom="page">
                  <wp:posOffset>6731000</wp:posOffset>
                </wp:positionV>
                <wp:extent cx="7040880" cy="371475"/>
                <wp:effectExtent l="2540" t="0" r="5080" b="0"/>
                <wp:wrapTight wrapText="bothSides">
                  <wp:wrapPolygon edited="0">
                    <wp:start x="0" y="0"/>
                    <wp:lineTo x="21600" y="0"/>
                    <wp:lineTo x="21600" y="21600"/>
                    <wp:lineTo x="0" y="21600"/>
                    <wp:lineTo x="0" y="0"/>
                  </wp:wrapPolygon>
                </wp:wrapTight>
                <wp:docPr id="4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CE787C8" w14:textId="77777777" w:rsidR="00A35C51" w:rsidRPr="00B047B0" w:rsidRDefault="00A35C51" w:rsidP="00180624">
                            <w:pPr>
                              <w:pStyle w:val="Heading3"/>
                            </w:pPr>
                            <w:r w:rsidRPr="00DE230A">
                              <w:t>Vestibulum condimentum nonummy justo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6" type="#_x0000_t202" style="position:absolute;margin-left:28.2pt;margin-top:530pt;width:554.4pt;height:29.2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" filled="f" stroked="f">
                <v:stroke o:forcedash="t"/>
                <v:textbox inset=",0,,0">
                  <w:txbxContent>
                    <w:p w14:paraId="5CE787C8" w14:textId="77777777" w:rsidR="00A35C51" w:rsidRPr="00B047B0" w:rsidRDefault="00A35C51" w:rsidP="00180624">
                      <w:pPr>
                        <w:pStyle w:val="Heading3"/>
                      </w:pPr>
                      <w:r w:rsidRPr="00DE230A">
                        <w:t>Vestibulum condimentum nonummy justo</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0" behindDoc="0" locked="0" layoutInCell="1" allowOverlap="1" wp14:anchorId="7F6F6ADB" wp14:editId="484F1E27">
                <wp:simplePos x="0" y="0"/>
                <wp:positionH relativeFrom="page">
                  <wp:posOffset>2828290</wp:posOffset>
                </wp:positionH>
                <wp:positionV relativeFrom="page">
                  <wp:posOffset>7221220</wp:posOffset>
                </wp:positionV>
                <wp:extent cx="2121535" cy="2468880"/>
                <wp:effectExtent l="0" t="0" r="3175" b="0"/>
                <wp:wrapTight wrapText="bothSides">
                  <wp:wrapPolygon edited="0">
                    <wp:start x="0" y="0"/>
                    <wp:lineTo x="21600" y="0"/>
                    <wp:lineTo x="21600" y="21600"/>
                    <wp:lineTo x="0" y="21600"/>
                    <wp:lineTo x="0" y="0"/>
                  </wp:wrapPolygon>
                </wp:wrapTight>
                <wp:docPr id="4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87" type="#_x0000_t202" style="position:absolute;margin-left:222.7pt;margin-top:568.6pt;width:167.05pt;height:194.4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" mv:complextextbox="1" filled="f" stroked="f">
                <v:stroke o:forcedash="t"/>
                <v:textbox style="mso-next-textbox:#Text Box 176"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11" behindDoc="0" locked="0" layoutInCell="1" allowOverlap="1" wp14:anchorId="2FBBF88E" wp14:editId="593B1CF3">
                <wp:simplePos x="0" y="0"/>
                <wp:positionH relativeFrom="page">
                  <wp:posOffset>5288280</wp:posOffset>
                </wp:positionH>
                <wp:positionV relativeFrom="page">
                  <wp:posOffset>7221220</wp:posOffset>
                </wp:positionV>
                <wp:extent cx="2121535" cy="2468880"/>
                <wp:effectExtent l="5080" t="0" r="0" b="0"/>
                <wp:wrapTight wrapText="bothSides">
                  <wp:wrapPolygon edited="0">
                    <wp:start x="0" y="0"/>
                    <wp:lineTo x="21600" y="0"/>
                    <wp:lineTo x="21600" y="21600"/>
                    <wp:lineTo x="0" y="21600"/>
                    <wp:lineTo x="0" y="0"/>
                  </wp:wrapPolygon>
                </wp:wrapTight>
                <wp:docPr id="4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2"/>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8" type="#_x0000_t202" style="position:absolute;margin-left:416.4pt;margin-top:568.6pt;width:167.05pt;height:194.4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" mv:complextextbox="1" filled="f" stroked="f">
                <v:stroke o:forcedash="t"/>
                <v:textbox style="mso-next-textbox:#Text Box 178"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09" behindDoc="0" locked="0" layoutInCell="1" allowOverlap="1" wp14:anchorId="4BD28D6A" wp14:editId="6787EE00">
                <wp:simplePos x="0" y="0"/>
                <wp:positionH relativeFrom="page">
                  <wp:posOffset>368935</wp:posOffset>
                </wp:positionH>
                <wp:positionV relativeFrom="page">
                  <wp:posOffset>7221220</wp:posOffset>
                </wp:positionV>
                <wp:extent cx="2121535" cy="2468880"/>
                <wp:effectExtent l="635" t="0" r="0" b="0"/>
                <wp:wrapTight wrapText="bothSides">
                  <wp:wrapPolygon edited="0">
                    <wp:start x="0" y="0"/>
                    <wp:lineTo x="21600" y="0"/>
                    <wp:lineTo x="21600" y="21600"/>
                    <wp:lineTo x="0" y="21600"/>
                    <wp:lineTo x="0" y="0"/>
                  </wp:wrapPolygon>
                </wp:wrapTight>
                <wp:docPr id="4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7">
                        <w:txbxContent>
                          <w:p w14:paraId="6E5F6208" w14:textId="77777777" w:rsidR="00A35C51" w:rsidRDefault="00A35C51" w:rsidP="00180624">
                            <w:pPr>
                              <w:pStyle w:val="BodyText"/>
                            </w:pPr>
                            <w:r>
                              <w:t xml:space="preserve">Suspendisse luctus felis sed augue. Aenean sem. Cum sociis natoque penatibus et magnis dis parturient montes, nascetur ridiculus mus. Donec accumsan lectus sed odio. Quisque egestas rutrum pede. Integer a nisi. Quisque sollicitudin mi et purus. Nunc a nibh. Fusce non urna. Mauris faucibus ipsum et risus. </w:t>
                            </w:r>
                          </w:p>
                          <w:p w14:paraId="5C40B3EE" w14:textId="77777777" w:rsidR="00A35C51" w:rsidRDefault="00A35C51" w:rsidP="00180624">
                            <w:pPr>
                              <w:pStyle w:val="Heading6"/>
                            </w:pPr>
                            <w:r>
                              <w:t xml:space="preserve">Sed posuere lacinia risus. </w:t>
                            </w:r>
                          </w:p>
                          <w:p w14:paraId="3943A85F" w14:textId="77777777" w:rsidR="00A35C51" w:rsidRDefault="00A35C51" w:rsidP="00180624">
                            <w:pPr>
                              <w:pStyle w:val="BodyText"/>
                            </w:pPr>
                            <w:r>
                              <w:t xml:space="preserve">Mauris sed erat quis libero vestibulum facilisis. Sed laoreet arcu ut sem. Nam a nisi eu orci congue porttitor. Nulla odio. Nam porta, sapien vitae euismod bibendum, velit velit tincidunt purus, ut dictum arcu lorem ac lacus. Lorem ipsum dolor sit amet, consectetuer adipiscing elit. </w:t>
                            </w:r>
                          </w:p>
                          <w:p w14:paraId="739F2877" w14:textId="77777777" w:rsidR="00A35C51" w:rsidRDefault="00A35C51" w:rsidP="00180624">
                            <w:pPr>
                              <w:pStyle w:val="Heading6"/>
                            </w:pPr>
                            <w:r>
                              <w:t>Suspendisse sed libero.</w:t>
                            </w:r>
                          </w:p>
                          <w:p w14:paraId="3BE042E9" w14:textId="77777777" w:rsidR="00A35C51" w:rsidRDefault="00A35C51" w:rsidP="00180624">
                            <w:pPr>
                              <w:pStyle w:val="BodyText"/>
                            </w:pPr>
                            <w:r>
                              <w:t>Lorem ipsum dolor sit amet, consectetuer adipiscing elit. Cras leo. Nam venenatis risus ut diam. Sed cursus pretium dolor. Aliquam erat volutpat. Aliquam dapibus justo sit amet felis. Aenean ipsum. Pellentesque habitant morbi tristique senectus et netus et malesuada fames ac turpis egestas. Nulla fringilla sodales ipsum. Nunc vestibulum. Aliquam adipiscing dolor a leo.</w:t>
                            </w:r>
                          </w:p>
                          <w:p w14:paraId="2573AADB" w14:textId="77777777" w:rsidR="00A35C51" w:rsidRDefault="00A35C51" w:rsidP="00180624">
                            <w:pPr>
                              <w:pStyle w:val="BodyText"/>
                            </w:pPr>
                            <w:r>
                              <w:t xml:space="preserve">Phasellus nunc. Mauris placerat magna quis sem. Vestibulum tristique justo vitae lorem. Quisque sollicitudin sapien et mauris. Maecenas dictum tristique nunc. Cum sociis natoque penatibus et magnis dis parturient montes, nascetur ridiculus mus. Quisque id lectus. Donec et neque tempor elit ultricies pharetra. Donec quis augue. </w:t>
                            </w:r>
                          </w:p>
                          <w:p w14:paraId="616E4E9A" w14:textId="77777777" w:rsidR="00A35C51" w:rsidRDefault="00A35C51" w:rsidP="00180624">
                            <w:pPr>
                              <w:pStyle w:val="Heading6"/>
                            </w:pPr>
                            <w:r>
                              <w:t xml:space="preserve">Nullam pellentesque. </w:t>
                            </w:r>
                          </w:p>
                          <w:p w14:paraId="5FCA48E1" w14:textId="77777777" w:rsidR="00A35C51" w:rsidRDefault="00A35C51" w:rsidP="00180624">
                            <w:pPr>
                              <w:pStyle w:val="BodyText"/>
                            </w:pPr>
                            <w:r>
                              <w:t>Sed odio diam, bibendum id, facilisis eget, porttitor eu, diam. Nunc diam velit, tincidunt in, consequat id, tincidunt non, est. Maecenas nec turpis at arcu pharetra fermentum. Curabitur consectetuer lobortis lectus. Cum sociis natoque penatibus et magnis dis parturient montes, nascetur ridiculus mus.</w:t>
                            </w:r>
                          </w:p>
                          <w:p w14:paraId="6E5ABEE5" w14:textId="77777777" w:rsidR="00A35C51" w:rsidRDefault="00A35C51" w:rsidP="00180624">
                            <w:pPr>
                              <w:pStyle w:val="BodyText"/>
                            </w:pPr>
                            <w:r>
                              <w:t xml:space="preserve">Donec commodo felis vitae nisi porttitor interdum. Donec rutrum, massa ac gravida convallis, diam odio accumsan velit, vel iaculis risus tellus luctus mauris. Curabitur sodales aliquam augue. Nunc et justo gravida erat sollicitudin tristique. Integer interdum. Vestibulum elementum sagittis eros. Quisque sit amet augue. Lorem ipsum dolor sit amet, consectetuer adipiscing elit. Donec tincidunt odio eu libero. Aliquam sapien. </w:t>
                            </w:r>
                          </w:p>
                          <w:p w14:paraId="2A5A4B42" w14:textId="77777777" w:rsidR="00A35C51" w:rsidRDefault="00A35C51" w:rsidP="00180624">
                            <w:pPr>
                              <w:pStyle w:val="Heading6"/>
                            </w:pPr>
                            <w:r>
                              <w:t xml:space="preserve">Vivamus vitae orci. </w:t>
                            </w:r>
                          </w:p>
                          <w:p w14:paraId="6505E463" w14:textId="77777777" w:rsidR="00A35C51" w:rsidRDefault="00A35C51" w:rsidP="00180624">
                            <w:pPr>
                              <w:pStyle w:val="BodyText"/>
                            </w:pPr>
                            <w:r>
                              <w:t>Sed eleifend lacus ut elit. Sed imperdiet diam vel metus. In consequat ante vitae nisl. Donec mattis euismod pede. Lorem ipsum dolor sit amet, consectetuer adipiscing elit. Sed varius, velit aliquam feugiat iaculis, quam nisl viverra metus, et pretium mi eros eget lacus. Pellentesque sed ipsum sed metus aliquet vestibulum. Maecenas a odio at pede pellentesque rhoncus. Sed dui purus, iaculis quis, hendrerit consectetuer, tempor condimentum, velit. Fusce quis nulla. Cras mauris sem, ornare ac, iaculis in, fermentum ac, augue. Ut lacinia lobortis purus. Aenean elementum ligula in turpis.</w:t>
                            </w:r>
                          </w:p>
                          <w:p w14:paraId="2E1799C2" w14:textId="77777777" w:rsidR="00A35C51" w:rsidRDefault="00A35C51" w:rsidP="00180624">
                            <w:pPr>
                              <w:pStyle w:val="BodyText"/>
                            </w:pPr>
                            <w:r>
                              <w:t xml:space="preserve">Pellentesque eu tortor in pede placerat ullamcorper. Mauris id elit in tellus lobortis nonummy. Mauris imperdiet aliquet tellus. Mauris eleifend, urna non ullamcorper ornare, tellus leo egestas nibh, vel dictum dolor nunc et ipsum. Curabitur sollicitudin ornare justo. Curabitur orci elit, lobortis vel, iaculis vel, commodo at, est. Pellentesque urna. </w:t>
                            </w:r>
                          </w:p>
                          <w:p w14:paraId="5A72819D" w14:textId="77777777" w:rsidR="00A35C51" w:rsidRDefault="00A35C51" w:rsidP="00180624">
                            <w:pPr>
                              <w:pStyle w:val="BodyText"/>
                            </w:pPr>
                            <w:r>
                              <w:t>Vivamus felis tellus, pulvinar in, placerat ut, hendrerit lobortis, nisl. Pellentesque nisi nibh, venenatis venenatis, gravida eget, tincidunt sit amet, lectus. Fusce pede pede, sollicitudin eu, semper quis, faucibus ac, ipsum. Suspendisse mollis dui at arcu tincidunt iaculis. Sed et leo eget nunc vestibulum vestibulum. Vivamus sed mi. Phasellus ac quam. Integer consequat lacus in orci. Donec feugiat lacus id arcu. Vestibulum lacus.</w:t>
                            </w:r>
                          </w:p>
                          <w:p w14:paraId="75E35194" w14:textId="77777777" w:rsidR="00A35C51" w:rsidRDefault="00A35C51" w:rsidP="00180624">
                            <w:pPr>
                              <w:pStyle w:val="Heading6"/>
                            </w:pPr>
                            <w:r>
                              <w:t xml:space="preserve">Cras pulvinar. </w:t>
                            </w:r>
                          </w:p>
                          <w:p w14:paraId="2CBD8A09" w14:textId="77777777" w:rsidR="00A35C51" w:rsidRPr="00C53847" w:rsidRDefault="00A35C51" w:rsidP="00180624">
                            <w:pPr>
                              <w:pStyle w:val="BodyText"/>
                            </w:pPr>
                            <w:r>
                              <w:t>Vestibulum pretium, eros eget ullamcorper eleifend, nisi libero aliquam pede, vel pellentesque nunc massa et arcu. Sed diam. Ut consequat luctus augue. Lorem ipsum dolor sit amet, consectetuer adipiscing elit. Praesent id lacus. Suspendisse sollicitudin nulla in risus.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89" type="#_x0000_t202" style="position:absolute;margin-left:29.05pt;margin-top:568.6pt;width:167.05pt;height:194.4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" mv:complextextbox="1" filled="f" stroked="f">
                <v:stroke o:forcedash="t"/>
                <v:textbox style="mso-next-textbox:#Text Box 175" inset=",0,,0">
                  <w:txbxContent>
                    <w:p w14:paraId="6E5F6208" w14:textId="77777777" w:rsidR="00A35C51" w:rsidRDefault="00A35C51" w:rsidP="00180624">
                      <w:pPr>
                        <w:pStyle w:val="BodyText"/>
                      </w:pPr>
                      <w:r>
                        <w:t xml:space="preserve">Suspendisse luctus felis sed augue. Aenean sem. Cum sociis natoque penatibus et magnis dis parturient montes, nascetur ridiculus mus. Donec accumsan lectus sed odio. Quisque egestas rutrum pede. Integer a nisi. Quisque sollicitudin mi et purus. Nunc a nibh. Fusce non urna. Mauris faucibus ipsum et risus. </w:t>
                      </w:r>
                    </w:p>
                    <w:p w14:paraId="5C40B3EE" w14:textId="77777777" w:rsidR="00A35C51" w:rsidRDefault="00A35C51" w:rsidP="00180624">
                      <w:pPr>
                        <w:pStyle w:val="Heading6"/>
                      </w:pPr>
                      <w:r>
                        <w:t xml:space="preserve">Sed posuere lacinia risus. </w:t>
                      </w:r>
                    </w:p>
                    <w:p w14:paraId="3943A85F" w14:textId="77777777" w:rsidR="00A35C51" w:rsidRDefault="00A35C51" w:rsidP="00180624">
                      <w:pPr>
                        <w:pStyle w:val="BodyText"/>
                      </w:pPr>
                      <w:r>
                        <w:t xml:space="preserve">Mauris sed erat quis libero vestibulum facilisis. Sed laoreet arcu ut sem. Nam a nisi eu orci congue porttitor. Nulla odio. Nam porta, sapien vitae euismod bibendum, velit velit tincidunt purus, ut dictum arcu lorem ac lacus. Lorem ipsum dolor sit amet, consectetuer adipiscing elit. </w:t>
                      </w:r>
                    </w:p>
                    <w:p w14:paraId="739F2877" w14:textId="77777777" w:rsidR="00A35C51" w:rsidRDefault="00A35C51" w:rsidP="00180624">
                      <w:pPr>
                        <w:pStyle w:val="Heading6"/>
                      </w:pPr>
                      <w:r>
                        <w:t>Suspendisse sed libero.</w:t>
                      </w:r>
                    </w:p>
                    <w:p w14:paraId="3BE042E9" w14:textId="77777777" w:rsidR="00A35C51" w:rsidRDefault="00A35C51" w:rsidP="00180624">
                      <w:pPr>
                        <w:pStyle w:val="BodyText"/>
                      </w:pPr>
                      <w:r>
                        <w:t>Lorem ipsum dolor sit amet, consectetuer adipiscing elit. Cras leo. Nam venenatis risus ut diam. Sed cursus pretium dolor. Aliquam erat volutpat. Aliquam dapibus justo sit amet felis. Aenean ipsum. Pellentesque habitant morbi tristique senectus et netus et malesuada fames ac turpis egestas. Nulla fringilla sodales ipsum. Nunc vestibulum. Aliquam adipiscing dolor a leo.</w:t>
                      </w:r>
                    </w:p>
                    <w:p w14:paraId="2573AADB" w14:textId="77777777" w:rsidR="00A35C51" w:rsidRDefault="00A35C51" w:rsidP="00180624">
                      <w:pPr>
                        <w:pStyle w:val="BodyText"/>
                      </w:pPr>
                      <w:r>
                        <w:t xml:space="preserve">Phasellus nunc. Mauris placerat magna quis sem. Vestibulum tristique justo vitae lorem. Quisque sollicitudin sapien et mauris. Maecenas dictum tristique nunc. Cum sociis natoque penatibus et magnis dis parturient montes, nascetur ridiculus mus. Quisque id lectus. Donec et neque tempor elit ultricies pharetra. Donec quis augue. </w:t>
                      </w:r>
                    </w:p>
                    <w:p w14:paraId="616E4E9A" w14:textId="77777777" w:rsidR="00A35C51" w:rsidRDefault="00A35C51" w:rsidP="00180624">
                      <w:pPr>
                        <w:pStyle w:val="Heading6"/>
                      </w:pPr>
                      <w:r>
                        <w:t xml:space="preserve">Nullam pellentesque. </w:t>
                      </w:r>
                    </w:p>
                    <w:p w14:paraId="5FCA48E1" w14:textId="77777777" w:rsidR="00A35C51" w:rsidRDefault="00A35C51" w:rsidP="00180624">
                      <w:pPr>
                        <w:pStyle w:val="BodyText"/>
                      </w:pPr>
                      <w:r>
                        <w:t>Sed odio diam, bibendum id, facilisis eget, porttitor eu, diam. Nunc diam velit, tincidunt in, consequat id, tincidunt non, est. Maecenas nec turpis at arcu pharetra fermentum. Curabitur consectetuer lobortis lectus. Cum sociis natoque penatibus et magnis dis parturient montes, nascetur ridiculus mus.</w:t>
                      </w:r>
                    </w:p>
                    <w:p w14:paraId="6E5ABEE5" w14:textId="77777777" w:rsidR="00A35C51" w:rsidRDefault="00A35C51" w:rsidP="00180624">
                      <w:pPr>
                        <w:pStyle w:val="BodyText"/>
                      </w:pPr>
                      <w:r>
                        <w:t xml:space="preserve">Donec commodo felis vitae nisi porttitor interdum. Donec rutrum, massa ac gravida convallis, diam odio accumsan velit, vel iaculis risus tellus luctus mauris. Curabitur sodales aliquam augue. Nunc et justo gravida erat sollicitudin tristique. Integer interdum. Vestibulum elementum sagittis eros. Quisque sit amet augue. Lorem ipsum dolor sit amet, consectetuer adipiscing elit. Donec tincidunt odio eu libero. Aliquam sapien. </w:t>
                      </w:r>
                    </w:p>
                    <w:p w14:paraId="2A5A4B42" w14:textId="77777777" w:rsidR="00A35C51" w:rsidRDefault="00A35C51" w:rsidP="00180624">
                      <w:pPr>
                        <w:pStyle w:val="Heading6"/>
                      </w:pPr>
                      <w:r>
                        <w:t xml:space="preserve">Vivamus vitae orci. </w:t>
                      </w:r>
                    </w:p>
                    <w:p w14:paraId="6505E463" w14:textId="77777777" w:rsidR="00A35C51" w:rsidRDefault="00A35C51" w:rsidP="00180624">
                      <w:pPr>
                        <w:pStyle w:val="BodyText"/>
                      </w:pPr>
                      <w:r>
                        <w:t>Sed eleifend lacus ut elit. Sed imperdiet diam vel metus. In consequat ante vitae nisl. Donec mattis euismod pede. Lorem ipsum dolor sit amet, consectetuer adipiscing elit. Sed varius, velit aliquam feugiat iaculis, quam nisl viverra metus, et pretium mi eros eget lacus. Pellentesque sed ipsum sed metus aliquet vestibulum. Maecenas a odio at pede pellentesque rhoncus. Sed dui purus, iaculis quis, hendrerit consectetuer, tempor condimentum, velit. Fusce quis nulla. Cras mauris sem, ornare ac, iaculis in, fermentum ac, augue. Ut lacinia lobortis purus. Aenean elementum ligula in turpis.</w:t>
                      </w:r>
                    </w:p>
                    <w:p w14:paraId="2E1799C2" w14:textId="77777777" w:rsidR="00A35C51" w:rsidRDefault="00A35C51" w:rsidP="00180624">
                      <w:pPr>
                        <w:pStyle w:val="BodyText"/>
                      </w:pPr>
                      <w:r>
                        <w:t xml:space="preserve">Pellentesque eu tortor in pede placerat ullamcorper. Mauris id elit in tellus lobortis nonummy. Mauris imperdiet aliquet tellus. Mauris eleifend, urna non ullamcorper ornare, tellus leo egestas nibh, vel dictum dolor nunc et ipsum. Curabitur sollicitudin ornare justo. Curabitur orci elit, lobortis vel, iaculis vel, commodo at, est. Pellentesque urna. </w:t>
                      </w:r>
                    </w:p>
                    <w:p w14:paraId="5A72819D" w14:textId="77777777" w:rsidR="00A35C51" w:rsidRDefault="00A35C51" w:rsidP="00180624">
                      <w:pPr>
                        <w:pStyle w:val="BodyText"/>
                      </w:pPr>
                      <w:r>
                        <w:t>Vivamus felis tellus, pulvinar in, placerat ut, hendrerit lobortis, nisl. Pellentesque nisi nibh, venenatis venenatis, gravida eget, tincidunt sit amet, lectus. Fusce pede pede, sollicitudin eu, semper quis, faucibus ac, ipsum. Suspendisse mollis dui at arcu tincidunt iaculis. Sed et leo eget nunc vestibulum vestibulum. Vivamus sed mi. Phasellus ac quam. Integer consequat lacus in orci. Donec feugiat lacus id arcu. Vestibulum lacus.</w:t>
                      </w:r>
                    </w:p>
                    <w:p w14:paraId="75E35194" w14:textId="77777777" w:rsidR="00A35C51" w:rsidRDefault="00A35C51" w:rsidP="00180624">
                      <w:pPr>
                        <w:pStyle w:val="Heading6"/>
                      </w:pPr>
                      <w:r>
                        <w:t xml:space="preserve">Cras pulvinar. </w:t>
                      </w:r>
                    </w:p>
                    <w:p w14:paraId="2CBD8A09" w14:textId="77777777" w:rsidR="00A35C51" w:rsidRPr="00C53847" w:rsidRDefault="00A35C51" w:rsidP="00180624">
                      <w:pPr>
                        <w:pStyle w:val="BodyText"/>
                      </w:pPr>
                      <w:r>
                        <w:t>Vestibulum pretium, eros eget ullamcorper eleifend, nisi libero aliquam pede, vel pellentesque nunc massa et arcu. Sed diam. Ut consequat luctus augue. Lorem ipsum dolor sit amet, consectetuer adipiscing elit. Praesent id lacus. Suspendisse sollicitudin nulla in risus.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08" behindDoc="0" locked="0" layoutInCell="1" allowOverlap="1" wp14:anchorId="64C275AD" wp14:editId="13295B79">
                <wp:simplePos x="0" y="0"/>
                <wp:positionH relativeFrom="page">
                  <wp:posOffset>368935</wp:posOffset>
                </wp:positionH>
                <wp:positionV relativeFrom="page">
                  <wp:posOffset>6515100</wp:posOffset>
                </wp:positionV>
                <wp:extent cx="7040880" cy="0"/>
                <wp:effectExtent l="13335" t="12700" r="19685" b="25400"/>
                <wp:wrapNone/>
                <wp:docPr id="3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13pt" to="583.45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" strokecolor="#629dd1 [3204]" strokeweight="1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307" behindDoc="0" locked="0" layoutInCell="1" allowOverlap="1" wp14:anchorId="34A6DA78" wp14:editId="0017F933">
                <wp:simplePos x="0" y="0"/>
                <wp:positionH relativeFrom="page">
                  <wp:posOffset>368935</wp:posOffset>
                </wp:positionH>
                <wp:positionV relativeFrom="page">
                  <wp:posOffset>838200</wp:posOffset>
                </wp:positionV>
                <wp:extent cx="7040880" cy="295275"/>
                <wp:effectExtent l="635" t="0" r="0" b="0"/>
                <wp:wrapTight wrapText="bothSides">
                  <wp:wrapPolygon edited="0">
                    <wp:start x="0" y="0"/>
                    <wp:lineTo x="21600" y="0"/>
                    <wp:lineTo x="21600" y="21600"/>
                    <wp:lineTo x="0" y="21600"/>
                    <wp:lineTo x="0" y="0"/>
                  </wp:wrapPolygon>
                </wp:wrapTight>
                <wp:docPr id="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B62D" w14:textId="77777777" w:rsidR="00A35C51" w:rsidRPr="00B047B0" w:rsidRDefault="00A35C51" w:rsidP="00180624">
                            <w:pPr>
                              <w:pStyle w:val="Continued"/>
                            </w:pPr>
                            <w: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0" type="#_x0000_t202" style="position:absolute;margin-left:29.05pt;margin-top:66pt;width:554.4pt;height:23.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" filled="f" stroked="f">
                <v:textbox inset=",0,,0">
                  <w:txbxContent>
                    <w:p w14:paraId="0EFDB62D" w14:textId="77777777" w:rsidR="00A35C51" w:rsidRPr="00B047B0" w:rsidRDefault="00A35C51" w:rsidP="00180624">
                      <w:pPr>
                        <w:pStyle w:val="Continued"/>
                      </w:pPr>
                      <w:r>
                        <w:t>Continued</w:t>
                      </w:r>
                    </w:p>
                  </w:txbxContent>
                </v:textbox>
                <w10:wrap type="tight" anchorx="page" anchory="page"/>
              </v:shape>
            </w:pict>
          </mc:Fallback>
        </mc:AlternateContent>
      </w:r>
      <w:r w:rsidR="001728D5">
        <w:br w:type="page"/>
      </w:r>
      <w:r w:rsidR="00D46361">
        <w:rPr>
          <w:noProof/>
        </w:rPr>
        <w:lastRenderedPageBreak/>
        <w:drawing>
          <wp:anchor distT="0" distB="0" distL="118745" distR="118745" simplePos="0" relativeHeight="251658320" behindDoc="0" locked="0" layoutInCell="1" allowOverlap="1" wp14:anchorId="32BFD792" wp14:editId="04BDBECE">
            <wp:simplePos x="5486400" y="8229600"/>
            <wp:positionH relativeFrom="page">
              <wp:posOffset>546100</wp:posOffset>
            </wp:positionH>
            <wp:positionV relativeFrom="page">
              <wp:posOffset>1068070</wp:posOffset>
            </wp:positionV>
            <wp:extent cx="1737360" cy="1161415"/>
            <wp:effectExtent l="203200" t="203200" r="243840" b="286385"/>
            <wp:wrapTight wrapText="bothSides">
              <wp:wrapPolygon edited="0">
                <wp:start x="-1062" y="-1797"/>
                <wp:lineTo x="-2243" y="-639"/>
                <wp:lineTo x="-1731" y="22102"/>
                <wp:lineTo x="19724" y="24044"/>
                <wp:lineTo x="20111" y="24927"/>
                <wp:lineTo x="22934" y="24431"/>
                <wp:lineTo x="23398" y="10081"/>
                <wp:lineTo x="23272" y="-3690"/>
                <wp:lineTo x="1761" y="-2293"/>
                <wp:lineTo x="-1062" y="-1797"/>
              </wp:wrapPolygon>
            </wp:wrapTight>
            <wp:docPr id="1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401532">
                      <a:off x="0" y="0"/>
                      <a:ext cx="1737360" cy="11614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325" behindDoc="0" locked="0" layoutInCell="1" allowOverlap="1" wp14:anchorId="7E4D9FE0" wp14:editId="02FB59AD">
                <wp:simplePos x="0" y="0"/>
                <wp:positionH relativeFrom="page">
                  <wp:posOffset>454660</wp:posOffset>
                </wp:positionH>
                <wp:positionV relativeFrom="page">
                  <wp:posOffset>7465060</wp:posOffset>
                </wp:positionV>
                <wp:extent cx="1920240" cy="2146300"/>
                <wp:effectExtent l="0" t="0" r="0" b="2540"/>
                <wp:wrapTight wrapText="bothSides">
                  <wp:wrapPolygon edited="0">
                    <wp:start x="0" y="0"/>
                    <wp:lineTo x="21600" y="0"/>
                    <wp:lineTo x="21600" y="21600"/>
                    <wp:lineTo x="0" y="21600"/>
                    <wp:lineTo x="0" y="0"/>
                  </wp:wrapPolygon>
                </wp:wrapTight>
                <wp:docPr id="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4C7C9FA" w14:textId="77777777" w:rsidR="00A35C51" w:rsidRDefault="00A35C51" w:rsidP="00180624">
                            <w:pPr>
                              <w:pStyle w:val="BodyText3"/>
                            </w:pPr>
                            <w:r w:rsidRPr="00624858">
                              <w:t xml:space="preserve">Praesent laoreet, nunc vel porttitor elementum, sem nisi commodo ante, ut consequat est mi et diam. Praesent dignissim tincidunt libero. Curabitur augue justo, pretium sed, placerat vel, porta eget, pede. </w:t>
                            </w:r>
                          </w:p>
                          <w:p w14:paraId="6F9C531C" w14:textId="77777777" w:rsidR="00A35C51" w:rsidRPr="00624858" w:rsidRDefault="00A35C51" w:rsidP="00180624">
                            <w:pPr>
                              <w:pStyle w:val="BodyText3"/>
                            </w:pPr>
                            <w:r w:rsidRPr="00624858">
                              <w:t>Morbi neque libero, tincidunt adipiscing, aliquam ut, nonummy in, nisi. Integer eu ante. In aliquam ipsum id nisi.</w:t>
                            </w:r>
                          </w:p>
                          <w:p w14:paraId="5B2D4A76" w14:textId="77777777" w:rsidR="00A35C51" w:rsidRPr="009F6EE7" w:rsidRDefault="00A35C51" w:rsidP="00180624">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91" type="#_x0000_t202" style="position:absolute;margin-left:35.8pt;margin-top:587.8pt;width:151.2pt;height:169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" mv:complextextbox="1" filled="f" stroked="f">
                <v:stroke o:forcedash="t"/>
                <v:textbox inset=",0,,0">
                  <w:txbxContent>
                    <w:p w14:paraId="34C7C9FA" w14:textId="77777777" w:rsidR="00A35C51" w:rsidRDefault="00A35C51" w:rsidP="00180624">
                      <w:pPr>
                        <w:pStyle w:val="BodyText3"/>
                      </w:pPr>
                      <w:r w:rsidRPr="00624858">
                        <w:t xml:space="preserve">Praesent laoreet, nunc vel porttitor elementum, sem nisi commodo ante, ut consequat est mi et diam. Praesent dignissim tincidunt libero. Curabitur augue justo, pretium sed, placerat vel, porta eget, pede. </w:t>
                      </w:r>
                    </w:p>
                    <w:p w14:paraId="6F9C531C" w14:textId="77777777" w:rsidR="00A35C51" w:rsidRPr="00624858" w:rsidRDefault="00A35C51" w:rsidP="00180624">
                      <w:pPr>
                        <w:pStyle w:val="BodyText3"/>
                      </w:pPr>
                      <w:r w:rsidRPr="00624858">
                        <w:t>Morbi neque libero, tincidunt adipiscing, aliquam ut, nonummy in, nisi. Integer eu ante. In aliquam ipsum id nisi.</w:t>
                      </w:r>
                    </w:p>
                    <w:p w14:paraId="5B2D4A76" w14:textId="77777777" w:rsidR="00A35C51" w:rsidRPr="009F6EE7" w:rsidRDefault="00A35C51" w:rsidP="00180624">
                      <w:pPr>
                        <w:pStyle w:val="BodyText3"/>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23" behindDoc="0" locked="0" layoutInCell="1" allowOverlap="1" wp14:anchorId="7FABFAB7" wp14:editId="03BE3985">
                <wp:simplePos x="0" y="0"/>
                <wp:positionH relativeFrom="page">
                  <wp:posOffset>454660</wp:posOffset>
                </wp:positionH>
                <wp:positionV relativeFrom="page">
                  <wp:posOffset>3489960</wp:posOffset>
                </wp:positionV>
                <wp:extent cx="1920240" cy="1193800"/>
                <wp:effectExtent l="0" t="0" r="0" b="2540"/>
                <wp:wrapTight wrapText="bothSides">
                  <wp:wrapPolygon edited="0">
                    <wp:start x="0" y="0"/>
                    <wp:lineTo x="21600" y="0"/>
                    <wp:lineTo x="21600" y="21600"/>
                    <wp:lineTo x="0" y="21600"/>
                    <wp:lineTo x="0" y="0"/>
                  </wp:wrapPolygon>
                </wp:wrapTight>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D4F4902" w14:textId="77777777" w:rsidR="00A35C51" w:rsidRPr="009F6EE7" w:rsidRDefault="00A35C51" w:rsidP="00180624">
                            <w:pPr>
                              <w:pStyle w:val="BodyText3"/>
                            </w:pPr>
                            <w:r w:rsidRPr="00624858">
                              <w:t>Vivamus vestibulum, lectus interdum dignissim rhoncus, nisi purus condimentum enim, vitae ultrices felis nibh id pede. Nam dictum lacinia diam. Pellentesque venenatis.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92" type="#_x0000_t202" style="position:absolute;margin-left:35.8pt;margin-top:274.8pt;width:151.2pt;height:94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" mv:complextextbox="1" filled="f" stroked="f">
                <v:stroke o:forcedash="t"/>
                <v:textbox inset=",0,,0">
                  <w:txbxContent>
                    <w:p w14:paraId="3D4F4902" w14:textId="77777777" w:rsidR="00A35C51" w:rsidRPr="009F6EE7" w:rsidRDefault="00A35C51" w:rsidP="00180624">
                      <w:pPr>
                        <w:pStyle w:val="BodyText3"/>
                      </w:pPr>
                      <w:r w:rsidRPr="00624858">
                        <w:t>Vivamus vestibulum, lectus interdum dignissim rhoncus, nisi purus condimentum enim, vitae ultrices felis nibh id pede. Nam dictum lacinia diam. Pellentesque venenatis.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24" behindDoc="0" locked="0" layoutInCell="1" allowOverlap="1" wp14:anchorId="33B15140" wp14:editId="3486C4FD">
                <wp:simplePos x="0" y="0"/>
                <wp:positionH relativeFrom="page">
                  <wp:posOffset>454660</wp:posOffset>
                </wp:positionH>
                <wp:positionV relativeFrom="page">
                  <wp:posOffset>6474460</wp:posOffset>
                </wp:positionV>
                <wp:extent cx="1920240" cy="914400"/>
                <wp:effectExtent l="0" t="0" r="0" b="2540"/>
                <wp:wrapTight wrapText="bothSides">
                  <wp:wrapPolygon edited="0">
                    <wp:start x="0" y="0"/>
                    <wp:lineTo x="21600" y="0"/>
                    <wp:lineTo x="21600" y="21600"/>
                    <wp:lineTo x="0" y="21600"/>
                    <wp:lineTo x="0" y="0"/>
                  </wp:wrapPolygon>
                </wp:wrapTight>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44E3B63" w14:textId="77777777" w:rsidR="00A35C51" w:rsidRPr="009F6EE7" w:rsidRDefault="00A35C51" w:rsidP="00180624">
                            <w:pPr>
                              <w:pStyle w:val="Heading4"/>
                            </w:pPr>
                            <w:r>
                              <w:t>C</w:t>
                            </w:r>
                            <w:r w:rsidRPr="00624858">
                              <w:t>onsequat id, vulputate eu, nonummy sit amet, nulla.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93" type="#_x0000_t202" style="position:absolute;margin-left:35.8pt;margin-top:509.8pt;width:151.2pt;height:1in;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" mv:complextextbox="1" filled="f" stroked="f">
                <v:stroke o:forcedash="t"/>
                <v:textbox inset=",0,,0">
                  <w:txbxContent>
                    <w:p w14:paraId="044E3B63" w14:textId="77777777" w:rsidR="00A35C51" w:rsidRPr="009F6EE7" w:rsidRDefault="00A35C51" w:rsidP="00180624">
                      <w:pPr>
                        <w:pStyle w:val="Heading4"/>
                      </w:pPr>
                      <w:r>
                        <w:t>C</w:t>
                      </w:r>
                      <w:r w:rsidRPr="00624858">
                        <w:t>onsequat id, vulputate eu, nonummy sit amet, nulla.</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21" behindDoc="0" locked="0" layoutInCell="1" allowOverlap="1" wp14:anchorId="313FF55A" wp14:editId="7DB4568F">
                <wp:simplePos x="0" y="0"/>
                <wp:positionH relativeFrom="page">
                  <wp:posOffset>454660</wp:posOffset>
                </wp:positionH>
                <wp:positionV relativeFrom="page">
                  <wp:posOffset>2499360</wp:posOffset>
                </wp:positionV>
                <wp:extent cx="1920240" cy="914400"/>
                <wp:effectExtent l="0" t="0" r="0" b="2540"/>
                <wp:wrapTight wrapText="bothSides">
                  <wp:wrapPolygon edited="0">
                    <wp:start x="0" y="0"/>
                    <wp:lineTo x="21600" y="0"/>
                    <wp:lineTo x="21600" y="21600"/>
                    <wp:lineTo x="0" y="21600"/>
                    <wp:lineTo x="0" y="0"/>
                  </wp:wrapPolygon>
                </wp:wrapTight>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436044A" w14:textId="77777777" w:rsidR="00A35C51" w:rsidRPr="00624858" w:rsidRDefault="00A35C51" w:rsidP="00180624">
                            <w:pPr>
                              <w:pStyle w:val="Heading4"/>
                            </w:pPr>
                            <w:r>
                              <w:t>J</w:t>
                            </w:r>
                            <w:r w:rsidRPr="00624858">
                              <w:t>usto magna dapibus ipsum, quis pulvinar dui mauris quis diam.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4" type="#_x0000_t202" style="position:absolute;margin-left:35.8pt;margin-top:196.8pt;width:151.2pt;height:1in;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" mv:complextextbox="1" filled="f" stroked="f">
                <v:stroke o:forcedash="t"/>
                <v:textbox inset=",0,,0">
                  <w:txbxContent>
                    <w:p w14:paraId="3436044A" w14:textId="77777777" w:rsidR="00A35C51" w:rsidRPr="00624858" w:rsidRDefault="00A35C51" w:rsidP="00180624">
                      <w:pPr>
                        <w:pStyle w:val="Heading4"/>
                      </w:pPr>
                      <w:r>
                        <w:t>J</w:t>
                      </w:r>
                      <w:r w:rsidRPr="00624858">
                        <w:t>usto magna dapibus ipsum, quis pulvinar dui mauris quis diam.</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7" behindDoc="0" locked="0" layoutInCell="1" allowOverlap="1" wp14:anchorId="0A699620" wp14:editId="0FB10BF1">
                <wp:simplePos x="0" y="0"/>
                <wp:positionH relativeFrom="page">
                  <wp:posOffset>353695</wp:posOffset>
                </wp:positionH>
                <wp:positionV relativeFrom="page">
                  <wp:posOffset>777240</wp:posOffset>
                </wp:positionV>
                <wp:extent cx="2121535" cy="8915400"/>
                <wp:effectExtent l="0" t="2540" r="127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61.2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pOiUDAACl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" fillcolor="#629dd1 [3204]" stroked="f" strokecolor="#4a7ebb" strokeweight="1.5pt">
                <v:shadow opacity="22938f" mv:blur="38100f" offset="0,2pt"/>
                <v:textbox inset=",7.2pt,,7.2pt"/>
                <w10:wrap anchorx="page" anchory="page"/>
              </v:rect>
            </w:pict>
          </mc:Fallback>
        </mc:AlternateContent>
      </w:r>
      <w:r w:rsidR="001728D5">
        <w:rPr>
          <w:noProof/>
        </w:rPr>
        <w:drawing>
          <wp:anchor distT="0" distB="0" distL="118745" distR="118745" simplePos="0" relativeHeight="251658319" behindDoc="0" locked="0" layoutInCell="1" allowOverlap="1" wp14:anchorId="1623C683" wp14:editId="75835EA3">
            <wp:simplePos x="0" y="0"/>
            <wp:positionH relativeFrom="page">
              <wp:posOffset>546100</wp:posOffset>
            </wp:positionH>
            <wp:positionV relativeFrom="page">
              <wp:posOffset>4889500</wp:posOffset>
            </wp:positionV>
            <wp:extent cx="1737360" cy="1315085"/>
            <wp:effectExtent l="228600" t="152400" r="193040" b="183515"/>
            <wp:wrapTight wrapText="bothSides">
              <wp:wrapPolygon edited="0">
                <wp:start x="18955" y="-1503"/>
                <wp:lineTo x="3494" y="-2683"/>
                <wp:lineTo x="-1972" y="-1720"/>
                <wp:lineTo x="-2151" y="9157"/>
                <wp:lineTo x="-1888" y="22606"/>
                <wp:lineTo x="-1604" y="23062"/>
                <wp:lineTo x="1853" y="23514"/>
                <wp:lineTo x="5624" y="24006"/>
                <wp:lineTo x="5340" y="23550"/>
                <wp:lineTo x="16025" y="24944"/>
                <wp:lineTo x="23125" y="23356"/>
                <wp:lineTo x="22807" y="19122"/>
                <wp:lineTo x="22959" y="12853"/>
                <wp:lineTo x="22990" y="12438"/>
                <wp:lineTo x="22827" y="6129"/>
                <wp:lineTo x="22858" y="5714"/>
                <wp:lineTo x="22381" y="-637"/>
                <wp:lineTo x="22412" y="-1052"/>
                <wp:lineTo x="18955" y="-1503"/>
              </wp:wrapPolygon>
            </wp:wrapTight>
            <wp:docPr id="182" name="Placeholder" descr=":checker:checker photos:42-164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55" descr=":checker:checker photos:42-16425526.jpg"/>
                    <pic:cNvPicPr>
                      <a:picLocks noChangeAspect="1" noChangeArrowheads="1"/>
                    </pic:cNvPicPr>
                  </pic:nvPicPr>
                  <pic:blipFill>
                    <a:blip r:embed="rId15"/>
                    <a:srcRect l="18600" b="38400"/>
                    <a:stretch>
                      <a:fillRect/>
                    </a:stretch>
                  </pic:blipFill>
                  <pic:spPr bwMode="auto">
                    <a:xfrm rot="21261430">
                      <a:off x="0" y="0"/>
                      <a:ext cx="1737360" cy="131508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316" behindDoc="0" locked="0" layoutInCell="1" allowOverlap="1" wp14:anchorId="4BD28541" wp14:editId="664EFA22">
                <wp:simplePos x="0" y="0"/>
                <wp:positionH relativeFrom="page">
                  <wp:posOffset>2828925</wp:posOffset>
                </wp:positionH>
                <wp:positionV relativeFrom="page">
                  <wp:posOffset>838200</wp:posOffset>
                </wp:positionV>
                <wp:extent cx="4570095" cy="257175"/>
                <wp:effectExtent l="0" t="0" r="5080" b="0"/>
                <wp:wrapTight wrapText="bothSides">
                  <wp:wrapPolygon edited="0">
                    <wp:start x="0" y="0"/>
                    <wp:lineTo x="21600" y="0"/>
                    <wp:lineTo x="21600" y="21600"/>
                    <wp:lineTo x="0" y="21600"/>
                    <wp:lineTo x="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DDD8" w14:textId="77777777" w:rsidR="00A35C51" w:rsidRPr="00B047B0" w:rsidRDefault="00A35C51" w:rsidP="00180624">
                            <w:pPr>
                              <w:pStyle w:val="Continued"/>
                            </w:pPr>
                            <w: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5" type="#_x0000_t202" style="position:absolute;margin-left:222.75pt;margin-top:66pt;width:359.85pt;height:20.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EavLcCAAC8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" filled="f" stroked="f">
                <v:textbox inset=",0,,0">
                  <w:txbxContent>
                    <w:p w14:paraId="5BEEDDD8" w14:textId="77777777" w:rsidR="00A35C51" w:rsidRPr="00B047B0" w:rsidRDefault="00A35C51" w:rsidP="00180624">
                      <w:pPr>
                        <w:pStyle w:val="Continued"/>
                      </w:pPr>
                      <w:r>
                        <w:t>Continued</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4" behindDoc="0" locked="0" layoutInCell="1" allowOverlap="1" wp14:anchorId="7EDEDD4A" wp14:editId="46DC5226">
                <wp:simplePos x="0" y="0"/>
                <wp:positionH relativeFrom="page">
                  <wp:posOffset>2828925</wp:posOffset>
                </wp:positionH>
                <wp:positionV relativeFrom="page">
                  <wp:posOffset>1303020</wp:posOffset>
                </wp:positionV>
                <wp:extent cx="2121535" cy="8229600"/>
                <wp:effectExtent l="0" t="0" r="2540" b="5080"/>
                <wp:wrapTight wrapText="bothSides">
                  <wp:wrapPolygon edited="0">
                    <wp:start x="0" y="0"/>
                    <wp:lineTo x="21600" y="0"/>
                    <wp:lineTo x="21600" y="21600"/>
                    <wp:lineTo x="0" y="21600"/>
                    <wp:lineTo x="0" y="0"/>
                  </wp:wrapPolygon>
                </wp:wrapTight>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3"/>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96" type="#_x0000_t202" style="position:absolute;margin-left:222.75pt;margin-top:102.6pt;width:167.05pt;height:9in;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" mv:complextextbox="1" filled="f" stroked="f">
                <v:stroke o:forcedash="t"/>
                <v:textbox style="mso-next-textbox:#Text Box 179"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15" behindDoc="0" locked="0" layoutInCell="1" allowOverlap="1" wp14:anchorId="0D4855CC" wp14:editId="2B102C5B">
                <wp:simplePos x="0" y="0"/>
                <wp:positionH relativeFrom="page">
                  <wp:posOffset>5288280</wp:posOffset>
                </wp:positionH>
                <wp:positionV relativeFrom="page">
                  <wp:posOffset>1303020</wp:posOffset>
                </wp:positionV>
                <wp:extent cx="2121535" cy="8229600"/>
                <wp:effectExtent l="5080" t="0" r="0" b="5080"/>
                <wp:wrapTight wrapText="bothSides">
                  <wp:wrapPolygon edited="0">
                    <wp:start x="0" y="0"/>
                    <wp:lineTo x="21600" y="0"/>
                    <wp:lineTo x="21600" y="21600"/>
                    <wp:lineTo x="0" y="21600"/>
                    <wp:lineTo x="0" y="0"/>
                  </wp:wrapPolygon>
                </wp:wrapTight>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7" type="#_x0000_t202" style="position:absolute;margin-left:416.4pt;margin-top:102.6pt;width:167.05pt;height:9in;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" mv:complextextbox="1" filled="f" stroked="f">
                <v:stroke o:forcedash="t"/>
                <v:textbox inset=",0,,0">
                  <w:txbxContent/>
                </v:textbox>
                <w10:wrap type="tight" anchorx="page" anchory="page"/>
              </v:shape>
            </w:pict>
          </mc:Fallback>
        </mc:AlternateContent>
      </w:r>
    </w:p>
    <w:p w14:paraId="01103182" w14:textId="77777777" w:rsidR="00180624" w:rsidRDefault="006F79A9">
      <w:r>
        <w:rPr>
          <w:noProof/>
        </w:rPr>
        <w:lastRenderedPageBreak/>
        <mc:AlternateContent>
          <mc:Choice Requires="wps">
            <w:drawing>
              <wp:anchor distT="0" distB="0" distL="114300" distR="114300" simplePos="0" relativeHeight="251658336" behindDoc="1" locked="0" layoutInCell="1" allowOverlap="1" wp14:anchorId="26827035" wp14:editId="7517703A">
                <wp:simplePos x="0" y="0"/>
                <wp:positionH relativeFrom="page">
                  <wp:posOffset>2921000</wp:posOffset>
                </wp:positionH>
                <wp:positionV relativeFrom="page">
                  <wp:posOffset>6819900</wp:posOffset>
                </wp:positionV>
                <wp:extent cx="3657600" cy="1143000"/>
                <wp:effectExtent l="0" t="0" r="0" b="0"/>
                <wp:wrapTight wrapText="bothSides">
                  <wp:wrapPolygon edited="0">
                    <wp:start x="0" y="0"/>
                    <wp:lineTo x="21600" y="0"/>
                    <wp:lineTo x="21600" y="21600"/>
                    <wp:lineTo x="0" y="21600"/>
                    <wp:lineTo x="0" y="0"/>
                  </wp:wrapPolygon>
                </wp:wrapTight>
                <wp:docPr id="2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C483CD7" w14:textId="77777777" w:rsidR="00A35C51" w:rsidRPr="00CA47DA" w:rsidRDefault="00A35C51" w:rsidP="00180624">
                            <w:pPr>
                              <w:pStyle w:val="Body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98" type="#_x0000_t202" style="position:absolute;margin-left:230pt;margin-top:537pt;width:4in;height:90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" filled="f" stroked="f">
                <v:stroke o:forcedash="t"/>
                <v:textbox inset=",0,,0">
                  <w:txbxContent>
                    <w:p w14:paraId="1C483CD7" w14:textId="77777777" w:rsidR="00A35C51" w:rsidRPr="00CA47DA" w:rsidRDefault="00A35C51" w:rsidP="00180624">
                      <w:pPr>
                        <w:pStyle w:val="BodyText"/>
                      </w:pPr>
                      <w:r>
                        <w:t>Address Line 1</w:t>
                      </w:r>
                      <w:r>
                        <w:br/>
                        <w:t>Address Line 2</w:t>
                      </w:r>
                      <w:r>
                        <w:br/>
                        <w:t>Address Line 3</w:t>
                      </w:r>
                      <w: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335" behindDoc="0" locked="0" layoutInCell="0" allowOverlap="1" wp14:anchorId="1F394C25" wp14:editId="742AF0A5">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0" y="0"/>
                    <wp:lineTo x="21600" y="0"/>
                    <wp:lineTo x="21600" y="21600"/>
                    <wp:lineTo x="0" y="21600"/>
                    <wp:lineTo x="0" y="0"/>
                  </wp:wrapPolygon>
                </wp:wrapTight>
                <wp:docPr id="2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1C42786" w14:textId="77777777" w:rsidR="00A35C51" w:rsidRPr="00CA47DA" w:rsidRDefault="00A35C51" w:rsidP="00180624">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9" type="#_x0000_t202" style="position:absolute;margin-left:230pt;margin-top:513pt;width:4in;height:21.6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" o:allowincell="f" filled="f" stroked="f">
                <v:stroke o:forcedash="t"/>
                <v:textbox inset=",0,,0">
                  <w:txbxContent>
                    <w:p w14:paraId="71C42786" w14:textId="77777777" w:rsidR="00A35C51" w:rsidRPr="00CA47DA" w:rsidRDefault="00A35C51" w:rsidP="00180624">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334" behindDoc="1" locked="0" layoutInCell="1" allowOverlap="1" wp14:anchorId="2E5ED58A" wp14:editId="0732E2AF">
                <wp:simplePos x="0" y="0"/>
                <wp:positionH relativeFrom="page">
                  <wp:posOffset>457200</wp:posOffset>
                </wp:positionH>
                <wp:positionV relativeFrom="page">
                  <wp:posOffset>5334000</wp:posOffset>
                </wp:positionV>
                <wp:extent cx="3340100" cy="431800"/>
                <wp:effectExtent l="0" t="0" r="0" b="0"/>
                <wp:wrapTight wrapText="bothSides">
                  <wp:wrapPolygon edited="0">
                    <wp:start x="0" y="0"/>
                    <wp:lineTo x="21600" y="0"/>
                    <wp:lineTo x="21600" y="21600"/>
                    <wp:lineTo x="0" y="21600"/>
                    <wp:lineTo x="0" y="0"/>
                  </wp:wrapPolygon>
                </wp:wrapTight>
                <wp:docPr id="2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EF0B" w14:textId="77777777" w:rsidR="00A35C51" w:rsidRPr="00CA47DA" w:rsidRDefault="00A35C51" w:rsidP="00180624">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0" type="#_x0000_t202" style="position:absolute;margin-left:36pt;margin-top:420pt;width:263pt;height:34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" filled="f" stroked="f">
                <v:textbox inset=",0,,0">
                  <w:txbxContent>
                    <w:p w14:paraId="1985EF0B" w14:textId="77777777" w:rsidR="00A35C51" w:rsidRPr="00CA47DA" w:rsidRDefault="00A35C51" w:rsidP="00180624">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333" behindDoc="0" locked="0" layoutInCell="1" allowOverlap="1" wp14:anchorId="462EF4FE" wp14:editId="12798E91">
                <wp:simplePos x="0" y="0"/>
                <wp:positionH relativeFrom="page">
                  <wp:posOffset>457200</wp:posOffset>
                </wp:positionH>
                <wp:positionV relativeFrom="page">
                  <wp:posOffset>5029200</wp:posOffset>
                </wp:positionV>
                <wp:extent cx="3340100" cy="304800"/>
                <wp:effectExtent l="0" t="0" r="0" b="0"/>
                <wp:wrapTight wrapText="bothSides">
                  <wp:wrapPolygon edited="0">
                    <wp:start x="0" y="0"/>
                    <wp:lineTo x="21600" y="0"/>
                    <wp:lineTo x="21600" y="21600"/>
                    <wp:lineTo x="0" y="21600"/>
                    <wp:lineTo x="0"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08828B3" w14:textId="77777777" w:rsidR="00A35C51" w:rsidRPr="00CA47DA" w:rsidRDefault="00A35C51" w:rsidP="00180624">
                            <w:pPr>
                              <w:pStyle w:val="Mail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1" type="#_x0000_t202" style="position:absolute;margin-left:36pt;margin-top:396pt;width:263pt;height:2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" filled="f" stroked="f">
                <v:stroke o:forcedash="t"/>
                <v:textbox inset=",0,,0">
                  <w:txbxContent>
                    <w:p w14:paraId="508828B3" w14:textId="77777777" w:rsidR="00A35C51" w:rsidRPr="00CA47DA" w:rsidRDefault="00A35C51" w:rsidP="00180624">
                      <w:pPr>
                        <w:pStyle w:val="Mail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331" behindDoc="0" locked="0" layoutInCell="1" allowOverlap="1" wp14:anchorId="5C5EFF6E" wp14:editId="437A05FD">
                <wp:simplePos x="0" y="0"/>
                <wp:positionH relativeFrom="page">
                  <wp:posOffset>3566160</wp:posOffset>
                </wp:positionH>
                <wp:positionV relativeFrom="page">
                  <wp:posOffset>3609340</wp:posOffset>
                </wp:positionV>
                <wp:extent cx="3657600" cy="274320"/>
                <wp:effectExtent l="0" t="0" r="0" b="5080"/>
                <wp:wrapThrough wrapText="bothSides">
                  <wp:wrapPolygon edited="0">
                    <wp:start x="150" y="0"/>
                    <wp:lineTo x="150" y="20000"/>
                    <wp:lineTo x="21300" y="20000"/>
                    <wp:lineTo x="21300" y="0"/>
                    <wp:lineTo x="150" y="0"/>
                  </wp:wrapPolygon>
                </wp:wrapThrough>
                <wp:docPr id="2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851EEFE" w14:textId="77777777" w:rsidR="00A35C51" w:rsidRPr="00286EB0" w:rsidRDefault="00A35C51" w:rsidP="00180624">
                            <w:pPr>
                              <w:pStyle w:val="BodyText3"/>
                              <w:rPr>
                                <w:i/>
                                <w:sz w:val="24"/>
                              </w:rPr>
                            </w:pPr>
                            <w:r w:rsidRPr="002C1255">
                              <w:rPr>
                                <w:i/>
                                <w:sz w:val="24"/>
                              </w:rPr>
                              <w:t>Mauris laoreet elit sed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02" type="#_x0000_t202" style="position:absolute;margin-left:280.8pt;margin-top:284.2pt;width:4in;height:21.6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" filled="f" stroked="f">
                <v:stroke o:forcedash="t"/>
                <v:textbox inset=",0,,0">
                  <w:txbxContent>
                    <w:p w14:paraId="7851EEFE" w14:textId="77777777" w:rsidR="00A35C51" w:rsidRPr="00286EB0" w:rsidRDefault="00A35C51" w:rsidP="00180624">
                      <w:pPr>
                        <w:pStyle w:val="BodyText3"/>
                        <w:rPr>
                          <w:i/>
                          <w:sz w:val="24"/>
                        </w:rPr>
                      </w:pPr>
                      <w:r w:rsidRPr="002C1255">
                        <w:rPr>
                          <w:i/>
                          <w:sz w:val="24"/>
                        </w:rPr>
                        <w:t>Mauris laoreet elit sed dolor.</w:t>
                      </w:r>
                    </w:p>
                  </w:txbxContent>
                </v:textbox>
                <w10:wrap type="through" anchorx="page" anchory="page"/>
              </v:shape>
            </w:pict>
          </mc:Fallback>
        </mc:AlternateContent>
      </w:r>
      <w:r>
        <w:rPr>
          <w:noProof/>
        </w:rPr>
        <mc:AlternateContent>
          <mc:Choice Requires="wps">
            <w:drawing>
              <wp:anchor distT="0" distB="0" distL="114300" distR="114300" simplePos="0" relativeHeight="251658332" behindDoc="0" locked="0" layoutInCell="1" allowOverlap="1" wp14:anchorId="3B448B62" wp14:editId="4FA40B96">
                <wp:simplePos x="0" y="0"/>
                <wp:positionH relativeFrom="page">
                  <wp:posOffset>3566160</wp:posOffset>
                </wp:positionH>
                <wp:positionV relativeFrom="page">
                  <wp:posOffset>3868420</wp:posOffset>
                </wp:positionV>
                <wp:extent cx="3657600" cy="363220"/>
                <wp:effectExtent l="0" t="0" r="0" b="17780"/>
                <wp:wrapThrough wrapText="bothSides">
                  <wp:wrapPolygon edited="0">
                    <wp:start x="150" y="0"/>
                    <wp:lineTo x="150" y="21147"/>
                    <wp:lineTo x="21300" y="21147"/>
                    <wp:lineTo x="21300" y="0"/>
                    <wp:lineTo x="150" y="0"/>
                  </wp:wrapPolygon>
                </wp:wrapThrough>
                <wp:docPr id="2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818A7DE" w14:textId="77777777" w:rsidR="00A35C51" w:rsidRPr="00286EB0" w:rsidRDefault="00A35C51" w:rsidP="00180624">
                            <w:pPr>
                              <w:pStyle w:val="BoxHeading"/>
                            </w:pPr>
                            <w:r w:rsidRPr="002C1255">
                              <w:t>Pellentesque venenatis.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03" type="#_x0000_t202" style="position:absolute;margin-left:280.8pt;margin-top:304.6pt;width:4in;height:28.6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" filled="f" stroked="f">
                <v:stroke o:forcedash="t"/>
                <v:textbox inset=",0,,0">
                  <w:txbxContent>
                    <w:p w14:paraId="1818A7DE" w14:textId="77777777" w:rsidR="00A35C51" w:rsidRPr="00286EB0" w:rsidRDefault="00A35C51" w:rsidP="00180624">
                      <w:pPr>
                        <w:pStyle w:val="BoxHeading"/>
                      </w:pPr>
                      <w:r w:rsidRPr="002C1255">
                        <w:t>Pellentesque venenatis.</w:t>
                      </w:r>
                    </w:p>
                  </w:txbxContent>
                </v:textbox>
                <w10:wrap type="through" anchorx="page" anchory="page"/>
              </v:shape>
            </w:pict>
          </mc:Fallback>
        </mc:AlternateContent>
      </w:r>
      <w:r>
        <w:rPr>
          <w:noProof/>
        </w:rPr>
        <mc:AlternateContent>
          <mc:Choice Requires="wps">
            <w:drawing>
              <wp:anchor distT="0" distB="0" distL="114300" distR="114300" simplePos="0" relativeHeight="251658330" behindDoc="0" locked="0" layoutInCell="1" allowOverlap="1" wp14:anchorId="635D634A" wp14:editId="10B6FA02">
                <wp:simplePos x="0" y="0"/>
                <wp:positionH relativeFrom="page">
                  <wp:posOffset>3566160</wp:posOffset>
                </wp:positionH>
                <wp:positionV relativeFrom="page">
                  <wp:posOffset>1915160</wp:posOffset>
                </wp:positionV>
                <wp:extent cx="3657600" cy="1554480"/>
                <wp:effectExtent l="0" t="0" r="0" b="20320"/>
                <wp:wrapThrough wrapText="bothSides">
                  <wp:wrapPolygon edited="0">
                    <wp:start x="150" y="0"/>
                    <wp:lineTo x="150" y="21529"/>
                    <wp:lineTo x="21300" y="21529"/>
                    <wp:lineTo x="21300" y="0"/>
                    <wp:lineTo x="150" y="0"/>
                  </wp:wrapPolygon>
                </wp:wrapThrough>
                <wp:docPr id="2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48E5C0F" w14:textId="77777777" w:rsidR="00A35C51" w:rsidRPr="00232BDE" w:rsidRDefault="00A35C51" w:rsidP="00180624">
                            <w:pPr>
                              <w:pStyle w:val="BodyText3"/>
                              <w:rPr>
                                <w:sz w:val="24"/>
                              </w:rPr>
                            </w:pPr>
                            <w:r w:rsidRPr="002C1255">
                              <w:rPr>
                                <w:sz w:val="24"/>
                              </w:rPr>
                              <w:t>Lorem ipsum dolor sit amet, consectetuer adipiscing elit. Integer augue urna, tincidunt quis, ornare quis, hendrerit nec, dui. Duis lorem. Aliquam vestibulum. Proin lacus massa, mollis sed, blandit nec, rhoncus sit amet, turpis. Vestibulum vitae dui. Duis metus sapien, feugiat in, posuere eu, feugiat at, purus.</w:t>
                            </w:r>
                            <w:r>
                              <w:rPr>
                                <w:sz w:val="24"/>
                              </w:rPr>
                              <w:t xml:space="preserve"> </w:t>
                            </w:r>
                            <w:r w:rsidRPr="002C1255">
                              <w:rPr>
                                <w:sz w:val="24"/>
                              </w:rPr>
                              <w:t>Duis fringilla, augue vel imperdiet egestas, nisi augue vestibulum ante, vitae ultricies nisl neque non odio.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04" type="#_x0000_t202" style="position:absolute;margin-left:280.8pt;margin-top:150.8pt;width:4in;height:122.4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" mv:complextextbox="1" filled="f" stroked="f">
                <v:stroke o:forcedash="t"/>
                <v:textbox inset=",0,,0">
                  <w:txbxContent>
                    <w:p w14:paraId="048E5C0F" w14:textId="77777777" w:rsidR="00A35C51" w:rsidRPr="00232BDE" w:rsidRDefault="00A35C51" w:rsidP="00180624">
                      <w:pPr>
                        <w:pStyle w:val="BodyText3"/>
                        <w:rPr>
                          <w:sz w:val="24"/>
                        </w:rPr>
                      </w:pPr>
                      <w:r w:rsidRPr="002C1255">
                        <w:rPr>
                          <w:sz w:val="24"/>
                        </w:rPr>
                        <w:t>Lorem ipsum dolor sit amet, consectetuer adipiscing elit. Integer augue urna, tincidunt quis, ornare quis, hendrerit nec, dui. Duis lorem. Aliquam vestibulum. Proin lacus massa, mollis sed, blandit nec, rhoncus sit amet, turpis. Vestibulum vitae dui. Duis metus sapien, feugiat in, posuere eu, feugiat at, purus.</w:t>
                      </w:r>
                      <w:r>
                        <w:rPr>
                          <w:sz w:val="24"/>
                        </w:rPr>
                        <w:t xml:space="preserve"> </w:t>
                      </w:r>
                      <w:r w:rsidRPr="002C1255">
                        <w:rPr>
                          <w:sz w:val="24"/>
                        </w:rPr>
                        <w:t>Duis fringilla, augue vel imperdiet egestas, nisi augue vestibulum ante, vitae ultricies nisl neque non odio.</w:t>
                      </w:r>
                    </w:p>
                  </w:txbxContent>
                </v:textbox>
                <w10:wrap type="through" anchorx="page" anchory="page"/>
              </v:shape>
            </w:pict>
          </mc:Fallback>
        </mc:AlternateContent>
      </w:r>
      <w:r>
        <w:rPr>
          <w:noProof/>
        </w:rPr>
        <mc:AlternateContent>
          <mc:Choice Requires="wps">
            <w:drawing>
              <wp:anchor distT="0" distB="0" distL="114300" distR="114300" simplePos="0" relativeHeight="251658329" behindDoc="0" locked="0" layoutInCell="1" allowOverlap="1" wp14:anchorId="56A1D653" wp14:editId="19A7FF74">
                <wp:simplePos x="0" y="0"/>
                <wp:positionH relativeFrom="page">
                  <wp:posOffset>3566160</wp:posOffset>
                </wp:positionH>
                <wp:positionV relativeFrom="page">
                  <wp:posOffset>812800</wp:posOffset>
                </wp:positionV>
                <wp:extent cx="3657600" cy="1005840"/>
                <wp:effectExtent l="0" t="0" r="0" b="10160"/>
                <wp:wrapThrough wrapText="bothSides">
                  <wp:wrapPolygon edited="0">
                    <wp:start x="150" y="0"/>
                    <wp:lineTo x="150" y="21273"/>
                    <wp:lineTo x="21300" y="21273"/>
                    <wp:lineTo x="21300" y="0"/>
                    <wp:lineTo x="150" y="0"/>
                  </wp:wrapPolygon>
                </wp:wrapThrough>
                <wp:docPr id="2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BBA9F0E" w14:textId="77777777" w:rsidR="00A35C51" w:rsidRPr="009F6EE7" w:rsidRDefault="00A35C51" w:rsidP="00180624">
                            <w:pPr>
                              <w:pStyle w:val="BoxHeading"/>
                            </w:pPr>
                            <w:r>
                              <w:t>I</w:t>
                            </w:r>
                            <w:r w:rsidRPr="002C1255">
                              <w:t>psum a volutpat ornare, metus sem tincidunt magna, eu varius enim dolor id sem.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05" type="#_x0000_t202" style="position:absolute;margin-left:280.8pt;margin-top:64pt;width:4in;height:79.2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" mv:complextextbox="1" filled="f" stroked="f">
                <v:stroke o:forcedash="t"/>
                <v:textbox inset=",0,,0">
                  <w:txbxContent>
                    <w:p w14:paraId="7BBA9F0E" w14:textId="77777777" w:rsidR="00A35C51" w:rsidRPr="009F6EE7" w:rsidRDefault="00A35C51" w:rsidP="00180624">
                      <w:pPr>
                        <w:pStyle w:val="BoxHeading"/>
                      </w:pPr>
                      <w:r>
                        <w:t>I</w:t>
                      </w:r>
                      <w:r w:rsidRPr="002C1255">
                        <w:t>psum a volutpat ornare, metus sem tincidunt magna, eu varius enim dolor id sem.</w:t>
                      </w:r>
                    </w:p>
                  </w:txbxContent>
                </v:textbox>
                <w10:wrap type="through" anchorx="page" anchory="page"/>
              </v:shape>
            </w:pict>
          </mc:Fallback>
        </mc:AlternateContent>
      </w:r>
      <w:r w:rsidR="001728D5">
        <w:rPr>
          <w:noProof/>
        </w:rPr>
        <w:drawing>
          <wp:anchor distT="0" distB="0" distL="118745" distR="118745" simplePos="0" relativeHeight="251658328" behindDoc="0" locked="0" layoutInCell="1" allowOverlap="1" wp14:anchorId="5CFFBBB0" wp14:editId="59D031C4">
            <wp:simplePos x="5486400" y="8229600"/>
            <wp:positionH relativeFrom="page">
              <wp:posOffset>520700</wp:posOffset>
            </wp:positionH>
            <wp:positionV relativeFrom="page">
              <wp:posOffset>2628900</wp:posOffset>
            </wp:positionV>
            <wp:extent cx="2743200" cy="1986280"/>
            <wp:effectExtent l="228600" t="254000" r="304800" b="172720"/>
            <wp:wrapTight wrapText="bothSides">
              <wp:wrapPolygon edited="0">
                <wp:start x="-862" y="-982"/>
                <wp:lineTo x="-910" y="22384"/>
                <wp:lineTo x="14045" y="23043"/>
                <wp:lineTo x="18614" y="22310"/>
                <wp:lineTo x="22587" y="21672"/>
                <wp:lineTo x="22661" y="17767"/>
                <wp:lineTo x="22638" y="17493"/>
                <wp:lineTo x="22689" y="13314"/>
                <wp:lineTo x="22666" y="13039"/>
                <wp:lineTo x="22718" y="8860"/>
                <wp:lineTo x="22694" y="8586"/>
                <wp:lineTo x="22746" y="4406"/>
                <wp:lineTo x="22723" y="4132"/>
                <wp:lineTo x="22774" y="-47"/>
                <wp:lineTo x="23033" y="-1757"/>
                <wp:lineTo x="3111" y="-1620"/>
                <wp:lineTo x="-862" y="-982"/>
              </wp:wrapPolygon>
            </wp:wrapTight>
            <wp:docPr id="189" name="Placeholder" descr=":checker:checker photos:AIA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89" descr=":checker:checker photos:AIA094.jpg"/>
                    <pic:cNvPicPr>
                      <a:picLocks noChangeAspect="1" noChangeArrowheads="1"/>
                    </pic:cNvPicPr>
                  </pic:nvPicPr>
                  <pic:blipFill>
                    <a:blip r:embed="rId20"/>
                    <a:srcRect l="9259" t="6944" r="10954" b="6371"/>
                    <a:stretch>
                      <a:fillRect/>
                    </a:stretch>
                  </pic:blipFill>
                  <pic:spPr bwMode="auto">
                    <a:xfrm rot="397585">
                      <a:off x="0" y="0"/>
                      <a:ext cx="2743200" cy="198628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10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327" behindDoc="0" locked="0" layoutInCell="1" allowOverlap="1" wp14:anchorId="23121C73" wp14:editId="08DA1F01">
            <wp:simplePos x="5486400" y="8229600"/>
            <wp:positionH relativeFrom="page">
              <wp:posOffset>406400</wp:posOffset>
            </wp:positionH>
            <wp:positionV relativeFrom="page">
              <wp:posOffset>812800</wp:posOffset>
            </wp:positionV>
            <wp:extent cx="2743200" cy="1991360"/>
            <wp:effectExtent l="203200" t="228600" r="254000" b="142240"/>
            <wp:wrapTight wrapText="bothSides">
              <wp:wrapPolygon edited="0">
                <wp:start x="18262" y="-1583"/>
                <wp:lineTo x="5841" y="-2063"/>
                <wp:lineTo x="-823" y="-1531"/>
                <wp:lineTo x="-781" y="21716"/>
                <wp:lineTo x="3600" y="22276"/>
                <wp:lineTo x="8977" y="22963"/>
                <wp:lineTo x="22884" y="22249"/>
                <wp:lineTo x="22759" y="21126"/>
                <wp:lineTo x="22638" y="16961"/>
                <wp:lineTo x="22656" y="16686"/>
                <wp:lineTo x="22734" y="12546"/>
                <wp:lineTo x="22752" y="12271"/>
                <wp:lineTo x="22631" y="8106"/>
                <wp:lineTo x="22650" y="7831"/>
                <wp:lineTo x="22727" y="3691"/>
                <wp:lineTo x="22746" y="3416"/>
                <wp:lineTo x="22625" y="-749"/>
                <wp:lineTo x="22643" y="-1024"/>
                <wp:lineTo x="18262" y="-1583"/>
              </wp:wrapPolygon>
            </wp:wrapTight>
            <wp:docPr id="190" name="Placeholder" descr=":checker:checker photos:ANI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90" descr=":checker:checker photos:ANI046.jpg"/>
                    <pic:cNvPicPr>
                      <a:picLocks noChangeAspect="1" noChangeArrowheads="1"/>
                    </pic:cNvPicPr>
                  </pic:nvPicPr>
                  <pic:blipFill>
                    <a:blip r:embed="rId21"/>
                    <a:srcRect l="4146" t="5420" r="15046" b="6272"/>
                    <a:stretch>
                      <a:fillRect/>
                    </a:stretch>
                  </pic:blipFill>
                  <pic:spPr bwMode="auto">
                    <a:xfrm rot="21282132">
                      <a:off x="0" y="0"/>
                      <a:ext cx="2743200" cy="199136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01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mc:AlternateContent>
          <mc:Choice Requires="wps">
            <w:drawing>
              <wp:anchor distT="0" distB="0" distL="114300" distR="114300" simplePos="0" relativeHeight="251658244" behindDoc="0" locked="0" layoutInCell="1" allowOverlap="1" wp14:anchorId="32E417D2" wp14:editId="73729E70">
                <wp:simplePos x="0" y="0"/>
                <wp:positionH relativeFrom="page">
                  <wp:posOffset>3977640</wp:posOffset>
                </wp:positionH>
                <wp:positionV relativeFrom="page">
                  <wp:posOffset>420370</wp:posOffset>
                </wp:positionV>
                <wp:extent cx="3429000" cy="210185"/>
                <wp:effectExtent l="2540" t="1270" r="0" b="444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C02CB52" w14:textId="77777777" w:rsidR="00A35C51" w:rsidRDefault="00A35C51" w:rsidP="00180624">
                            <w:pPr>
                              <w:pStyle w:val="Header-Cov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6" type="#_x0000_t202" style="position:absolute;margin-left:313.2pt;margin-top:33.1pt;width:270pt;height:16.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Uv2/oCAABe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" filled="f" stroked="f">
                <v:stroke o:forcedash="t"/>
                <v:textbox inset=",0,,0">
                  <w:txbxContent>
                    <w:p w14:paraId="3C02CB52" w14:textId="77777777" w:rsidR="00A35C51" w:rsidRDefault="00A35C51" w:rsidP="00180624">
                      <w:pPr>
                        <w:pStyle w:val="Header-Cov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0F353603" wp14:editId="0765C65E">
                <wp:simplePos x="0" y="0"/>
                <wp:positionH relativeFrom="page">
                  <wp:posOffset>354965</wp:posOffset>
                </wp:positionH>
                <wp:positionV relativeFrom="page">
                  <wp:posOffset>420370</wp:posOffset>
                </wp:positionV>
                <wp:extent cx="3429000" cy="210185"/>
                <wp:effectExtent l="0" t="1270" r="635" b="444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E4A5189" w14:textId="77777777" w:rsidR="00A35C51" w:rsidRDefault="00A35C51" w:rsidP="00180624">
                            <w:pPr>
                              <w:pStyle w:val="Header-CoverLeft"/>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7" type="#_x0000_t202" style="position:absolute;margin-left:27.95pt;margin-top:33.1pt;width:270pt;height:16.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" filled="f" stroked="f">
                <v:stroke o:forcedash="t"/>
                <v:textbox inset=",0,,0">
                  <w:txbxContent>
                    <w:p w14:paraId="4E4A5189" w14:textId="77777777" w:rsidR="00A35C51" w:rsidRDefault="00A35C51" w:rsidP="00180624">
                      <w:pPr>
                        <w:pStyle w:val="Header-CoverLeft"/>
                      </w:pPr>
                      <w:r>
                        <w:t>lorem ipsum dolor</w:t>
                      </w:r>
                    </w:p>
                  </w:txbxContent>
                </v:textbox>
                <w10:wrap anchorx="page" anchory="page"/>
              </v:shape>
            </w:pict>
          </mc:Fallback>
        </mc:AlternateContent>
      </w:r>
    </w:p>
    <w:sectPr w:rsidR="00180624" w:rsidSect="00F66171">
      <w:headerReference w:type="first" r:id="rId22"/>
      <w:footerReference w:type="first" r:id="rId23"/>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0ED6F" w14:textId="77777777" w:rsidR="005E3D16" w:rsidRDefault="005E3D16">
      <w:pPr>
        <w:spacing w:after="0"/>
      </w:pPr>
      <w:r>
        <w:separator/>
      </w:r>
    </w:p>
  </w:endnote>
  <w:endnote w:type="continuationSeparator" w:id="0">
    <w:p w14:paraId="4AC94310" w14:textId="77777777" w:rsidR="005E3D16" w:rsidRDefault="005E3D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CD6B" w14:textId="77777777" w:rsidR="00A35C51" w:rsidRDefault="00A35C51">
    <w:pPr>
      <w:pStyle w:val="Footer"/>
    </w:pPr>
    <w:r>
      <w:rPr>
        <w:noProof/>
      </w:rPr>
      <mc:AlternateContent>
        <mc:Choice Requires="wps">
          <w:drawing>
            <wp:anchor distT="0" distB="0" distL="114300" distR="114300" simplePos="0" relativeHeight="251658247" behindDoc="0" locked="0" layoutInCell="1" allowOverlap="1" wp14:anchorId="2E42EC4C" wp14:editId="586FF3C1">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629dd1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59E70C47" wp14:editId="0FCEDF7B">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242852 [3215]" stroked="f" strokecolor="#4a7ebb" strokeweight="1.5pt">
              <v:shadow opacity="22938f" mv:blur="38100f" offset="0,2pt"/>
              <v:textbox inset=",7.2pt,,7.2pt"/>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5A2BA" w14:textId="77777777" w:rsidR="00A35C51" w:rsidRDefault="00A35C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90106" w14:textId="77777777" w:rsidR="005E3D16" w:rsidRDefault="005E3D16">
      <w:pPr>
        <w:spacing w:after="0"/>
      </w:pPr>
      <w:r>
        <w:separator/>
      </w:r>
    </w:p>
  </w:footnote>
  <w:footnote w:type="continuationSeparator" w:id="0">
    <w:p w14:paraId="72FD7393" w14:textId="77777777" w:rsidR="005E3D16" w:rsidRDefault="005E3D1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B92E3" w14:textId="77777777" w:rsidR="00A35C51" w:rsidRDefault="00A35C51">
    <w:pPr>
      <w:pStyle w:val="Header"/>
    </w:pPr>
    <w:r>
      <w:rPr>
        <w:noProof/>
      </w:rPr>
      <mc:AlternateContent>
        <mc:Choice Requires="wps">
          <w:drawing>
            <wp:anchor distT="0" distB="0" distL="114300" distR="114300" simplePos="0" relativeHeight="251658256" behindDoc="0" locked="0" layoutInCell="1" allowOverlap="1" wp14:anchorId="75436698" wp14:editId="35C3BE92">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6F980" w14:textId="77777777" w:rsidR="00A35C51" w:rsidRDefault="00A35C51" w:rsidP="00180624">
                          <w:pPr>
                            <w:pStyle w:val="Page"/>
                          </w:pPr>
                          <w:r>
                            <w:fldChar w:fldCharType="begin"/>
                          </w:r>
                          <w:r>
                            <w:instrText xml:space="preserve"> page </w:instrText>
                          </w:r>
                          <w:r>
                            <w:fldChar w:fldCharType="separate"/>
                          </w:r>
                          <w:r w:rsidR="005E3D16">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08"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53E6F980" w14:textId="77777777" w:rsidR="00A35C51" w:rsidRDefault="00A35C51" w:rsidP="00180624">
                    <w:pPr>
                      <w:pStyle w:val="Page"/>
                    </w:pPr>
                    <w:r>
                      <w:fldChar w:fldCharType="begin"/>
                    </w:r>
                    <w:r>
                      <w:instrText xml:space="preserve"> page </w:instrText>
                    </w:r>
                    <w:r>
                      <w:fldChar w:fldCharType="separate"/>
                    </w:r>
                    <w:r w:rsidR="005E3D16">
                      <w:t>5</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3172A980" wp14:editId="16DD71C3">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3520D54" w14:textId="77777777" w:rsidR="00A35C51" w:rsidRDefault="00A35C51" w:rsidP="00180624">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9"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14:paraId="63520D54" w14:textId="77777777" w:rsidR="00A35C51" w:rsidRDefault="00A35C51" w:rsidP="00180624">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48620CA6" wp14:editId="748C08BB">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EE8B81A" w14:textId="77777777" w:rsidR="00A35C51" w:rsidRDefault="00A35C51" w:rsidP="00180624">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14:paraId="7EE8B81A" w14:textId="77777777" w:rsidR="00A35C51" w:rsidRDefault="00A35C51" w:rsidP="00180624">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3B37D243" wp14:editId="678A3692">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a0c3e3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58EEB" w14:textId="77777777" w:rsidR="00A35C51" w:rsidRDefault="00A35C51">
    <w:pPr>
      <w:pStyle w:val="Header"/>
    </w:pPr>
    <w:r>
      <w:rPr>
        <w:noProof/>
      </w:rPr>
      <w:drawing>
        <wp:anchor distT="0" distB="0" distL="114300" distR="114300" simplePos="0" relativeHeight="251658245" behindDoc="0" locked="0" layoutInCell="1" allowOverlap="1" wp14:anchorId="3C5C5DE6" wp14:editId="3E8B18BF">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79412935" wp14:editId="53D6BD94">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242852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7033C32F" wp14:editId="0CD3DBE9">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297fd5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36A83A9C" wp14:editId="6EDD38A7">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629dd1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37D35189" wp14:editId="40EBB9C7">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242852 [3215]"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85EC6" w14:textId="77777777" w:rsidR="00A35C51" w:rsidRDefault="00A35C51">
    <w:pPr>
      <w:pStyle w:val="Header"/>
    </w:pPr>
    <w:r>
      <w:rPr>
        <w:noProof/>
      </w:rPr>
      <w:drawing>
        <wp:anchor distT="0" distB="0" distL="114300" distR="114300" simplePos="0" relativeHeight="251658255" behindDoc="0" locked="0" layoutInCell="1" allowOverlap="1" wp14:anchorId="0E602370" wp14:editId="193C4A8B">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39047B95" wp14:editId="7C05C8BC">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242852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04F2CAB0" wp14:editId="7156751C">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297fd5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1CD7B5B3" wp14:editId="1A6257B1">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629dd1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49CAD59A" wp14:editId="0571468C">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242852 [3215]"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80624"/>
    <w:rsid w:val="00021CB9"/>
    <w:rsid w:val="000D76B2"/>
    <w:rsid w:val="001728D5"/>
    <w:rsid w:val="00180624"/>
    <w:rsid w:val="002143E3"/>
    <w:rsid w:val="00265CE3"/>
    <w:rsid w:val="00343178"/>
    <w:rsid w:val="003603E6"/>
    <w:rsid w:val="003C1910"/>
    <w:rsid w:val="00413A88"/>
    <w:rsid w:val="005E3D16"/>
    <w:rsid w:val="006F1139"/>
    <w:rsid w:val="006F79A9"/>
    <w:rsid w:val="008971BF"/>
    <w:rsid w:val="009465B3"/>
    <w:rsid w:val="00950299"/>
    <w:rsid w:val="009622D6"/>
    <w:rsid w:val="009F26A4"/>
    <w:rsid w:val="00A02380"/>
    <w:rsid w:val="00A35B20"/>
    <w:rsid w:val="00A35C51"/>
    <w:rsid w:val="00A64A3E"/>
    <w:rsid w:val="00A8209E"/>
    <w:rsid w:val="00AF77D8"/>
    <w:rsid w:val="00C672A6"/>
    <w:rsid w:val="00D46361"/>
    <w:rsid w:val="00D738C5"/>
    <w:rsid w:val="00DA5424"/>
    <w:rsid w:val="00EC3474"/>
    <w:rsid w:val="00F66171"/>
    <w:rsid w:val="00FC4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2FFB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242852"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242852"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242852"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ACCBF9"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629DD1"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242852" w:themeColor="text2"/>
      <w:sz w:val="22"/>
    </w:rPr>
  </w:style>
  <w:style w:type="character" w:customStyle="1" w:styleId="HeaderChar">
    <w:name w:val="Header Char"/>
    <w:basedOn w:val="DefaultParagraphFont"/>
    <w:link w:val="Header"/>
    <w:uiPriority w:val="99"/>
    <w:semiHidden/>
    <w:rsid w:val="0052270F"/>
    <w:rPr>
      <w:color w:val="242852"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242852"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242852" w:themeColor="text2"/>
      <w:sz w:val="28"/>
    </w:rPr>
  </w:style>
  <w:style w:type="character" w:customStyle="1" w:styleId="PageChar">
    <w:name w:val="Page Char"/>
    <w:basedOn w:val="DefaultParagraphFont"/>
    <w:link w:val="Page"/>
    <w:rsid w:val="00EF670A"/>
    <w:rPr>
      <w:rFonts w:eastAsiaTheme="minorEastAsia"/>
      <w:color w:val="242852"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242852"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ACCBF9"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ACCBF9"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242852" w:themeColor="text2"/>
      <w:sz w:val="36"/>
    </w:rPr>
  </w:style>
  <w:style w:type="character" w:customStyle="1" w:styleId="DateChar">
    <w:name w:val="Date Char"/>
    <w:basedOn w:val="DefaultParagraphFont"/>
    <w:link w:val="Date"/>
    <w:uiPriority w:val="99"/>
    <w:semiHidden/>
    <w:rsid w:val="008F1360"/>
    <w:rPr>
      <w:color w:val="242852"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242852"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242852"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242852" w:themeColor="text2"/>
      <w:sz w:val="20"/>
    </w:rPr>
  </w:style>
  <w:style w:type="character" w:customStyle="1" w:styleId="EventChar">
    <w:name w:val="Event Char"/>
    <w:basedOn w:val="DefaultParagraphFont"/>
    <w:link w:val="Event"/>
    <w:rsid w:val="00D212AD"/>
    <w:rPr>
      <w:color w:val="242852"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ACCBF9"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629DD1" w:themeColor="accent1"/>
      <w:sz w:val="30"/>
    </w:rPr>
  </w:style>
  <w:style w:type="paragraph" w:customStyle="1" w:styleId="Mailer">
    <w:name w:val="Mailer"/>
    <w:basedOn w:val="Normal"/>
    <w:link w:val="MailerChar"/>
    <w:qFormat/>
    <w:rsid w:val="00D82210"/>
    <w:pPr>
      <w:spacing w:after="0"/>
    </w:pPr>
    <w:rPr>
      <w:rFonts w:eastAsiaTheme="minorEastAsia"/>
      <w:color w:val="242852"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242852" w:themeColor="text2"/>
    </w:rPr>
  </w:style>
  <w:style w:type="paragraph" w:styleId="Caption">
    <w:name w:val="caption"/>
    <w:basedOn w:val="Normal"/>
    <w:rsid w:val="00FE38A0"/>
    <w:pPr>
      <w:spacing w:after="0"/>
      <w:jc w:val="center"/>
    </w:pPr>
    <w:rPr>
      <w:bCs/>
      <w:color w:val="629DD1" w:themeColor="accent1"/>
      <w:sz w:val="28"/>
      <w:szCs w:val="18"/>
    </w:rPr>
  </w:style>
  <w:style w:type="paragraph" w:customStyle="1" w:styleId="Continued">
    <w:name w:val="Continued"/>
    <w:basedOn w:val="Normal"/>
    <w:link w:val="ContinuedChar"/>
    <w:qFormat/>
    <w:rsid w:val="001F0093"/>
    <w:pPr>
      <w:spacing w:after="0"/>
    </w:pPr>
    <w:rPr>
      <w:color w:val="242852" w:themeColor="text2"/>
      <w:sz w:val="28"/>
    </w:rPr>
  </w:style>
  <w:style w:type="character" w:customStyle="1" w:styleId="ContinuedChar">
    <w:name w:val="Continued Char"/>
    <w:basedOn w:val="DefaultParagraphFont"/>
    <w:link w:val="Continued"/>
    <w:rsid w:val="001F0093"/>
    <w:rPr>
      <w:color w:val="242852"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242852" w:themeColor="text2"/>
      <w:sz w:val="32"/>
    </w:rPr>
  </w:style>
  <w:style w:type="paragraph" w:styleId="BlockText">
    <w:name w:val="Block Text"/>
    <w:basedOn w:val="Normal"/>
    <w:rsid w:val="00D82210"/>
    <w:pPr>
      <w:spacing w:after="0" w:line="264" w:lineRule="auto"/>
    </w:pPr>
    <w:rPr>
      <w:rFonts w:eastAsiaTheme="minorEastAsia"/>
      <w:iCs/>
      <w:color w:val="629DD1"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242852"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242852"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242852"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ACCBF9"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629DD1"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242852" w:themeColor="text2"/>
      <w:sz w:val="22"/>
    </w:rPr>
  </w:style>
  <w:style w:type="character" w:customStyle="1" w:styleId="HeaderChar">
    <w:name w:val="Header Char"/>
    <w:basedOn w:val="DefaultParagraphFont"/>
    <w:link w:val="Header"/>
    <w:uiPriority w:val="99"/>
    <w:semiHidden/>
    <w:rsid w:val="0052270F"/>
    <w:rPr>
      <w:color w:val="242852"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242852"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242852" w:themeColor="text2"/>
      <w:sz w:val="28"/>
    </w:rPr>
  </w:style>
  <w:style w:type="character" w:customStyle="1" w:styleId="PageChar">
    <w:name w:val="Page Char"/>
    <w:basedOn w:val="DefaultParagraphFont"/>
    <w:link w:val="Page"/>
    <w:rsid w:val="00EF670A"/>
    <w:rPr>
      <w:rFonts w:eastAsiaTheme="minorEastAsia"/>
      <w:color w:val="242852"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242852"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ACCBF9"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ACCBF9"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242852" w:themeColor="text2"/>
      <w:sz w:val="36"/>
    </w:rPr>
  </w:style>
  <w:style w:type="character" w:customStyle="1" w:styleId="DateChar">
    <w:name w:val="Date Char"/>
    <w:basedOn w:val="DefaultParagraphFont"/>
    <w:link w:val="Date"/>
    <w:uiPriority w:val="99"/>
    <w:semiHidden/>
    <w:rsid w:val="008F1360"/>
    <w:rPr>
      <w:color w:val="242852"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242852"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242852"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242852" w:themeColor="text2"/>
      <w:sz w:val="20"/>
    </w:rPr>
  </w:style>
  <w:style w:type="character" w:customStyle="1" w:styleId="EventChar">
    <w:name w:val="Event Char"/>
    <w:basedOn w:val="DefaultParagraphFont"/>
    <w:link w:val="Event"/>
    <w:rsid w:val="00D212AD"/>
    <w:rPr>
      <w:color w:val="242852"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ACCBF9"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629DD1" w:themeColor="accent1"/>
      <w:sz w:val="30"/>
    </w:rPr>
  </w:style>
  <w:style w:type="paragraph" w:customStyle="1" w:styleId="Mailer">
    <w:name w:val="Mailer"/>
    <w:basedOn w:val="Normal"/>
    <w:link w:val="MailerChar"/>
    <w:qFormat/>
    <w:rsid w:val="00D82210"/>
    <w:pPr>
      <w:spacing w:after="0"/>
    </w:pPr>
    <w:rPr>
      <w:rFonts w:eastAsiaTheme="minorEastAsia"/>
      <w:color w:val="242852"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242852" w:themeColor="text2"/>
    </w:rPr>
  </w:style>
  <w:style w:type="paragraph" w:styleId="Caption">
    <w:name w:val="caption"/>
    <w:basedOn w:val="Normal"/>
    <w:rsid w:val="00FE38A0"/>
    <w:pPr>
      <w:spacing w:after="0"/>
      <w:jc w:val="center"/>
    </w:pPr>
    <w:rPr>
      <w:bCs/>
      <w:color w:val="629DD1" w:themeColor="accent1"/>
      <w:sz w:val="28"/>
      <w:szCs w:val="18"/>
    </w:rPr>
  </w:style>
  <w:style w:type="paragraph" w:customStyle="1" w:styleId="Continued">
    <w:name w:val="Continued"/>
    <w:basedOn w:val="Normal"/>
    <w:link w:val="ContinuedChar"/>
    <w:qFormat/>
    <w:rsid w:val="001F0093"/>
    <w:pPr>
      <w:spacing w:after="0"/>
    </w:pPr>
    <w:rPr>
      <w:color w:val="242852" w:themeColor="text2"/>
      <w:sz w:val="28"/>
    </w:rPr>
  </w:style>
  <w:style w:type="character" w:customStyle="1" w:styleId="ContinuedChar">
    <w:name w:val="Continued Char"/>
    <w:basedOn w:val="DefaultParagraphFont"/>
    <w:link w:val="Continued"/>
    <w:rsid w:val="001F0093"/>
    <w:rPr>
      <w:color w:val="242852"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242852" w:themeColor="text2"/>
      <w:sz w:val="32"/>
    </w:rPr>
  </w:style>
  <w:style w:type="paragraph" w:styleId="BlockText">
    <w:name w:val="Block Text"/>
    <w:basedOn w:val="Normal"/>
    <w:rsid w:val="00D82210"/>
    <w:pPr>
      <w:spacing w:after="0" w:line="264" w:lineRule="auto"/>
    </w:pPr>
    <w:rPr>
      <w:rFonts w:eastAsiaTheme="minorEastAsia"/>
      <w:iCs/>
      <w:color w:val="629DD1"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256</TotalTime>
  <Pages>6</Pages>
  <Words>12</Words>
  <Characters>70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Clothier</dc:creator>
  <cp:keywords/>
  <dc:description/>
  <cp:lastModifiedBy>Samantha Clothier</cp:lastModifiedBy>
  <cp:revision>3</cp:revision>
  <cp:lastPrinted>2007-10-15T17:27:00Z</cp:lastPrinted>
  <dcterms:created xsi:type="dcterms:W3CDTF">2013-03-19T09:40:00Z</dcterms:created>
  <dcterms:modified xsi:type="dcterms:W3CDTF">2013-03-20T14:17:00Z</dcterms:modified>
  <cp:category/>
</cp:coreProperties>
</file>